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53072" w14:textId="77777777" w:rsidR="00665E28" w:rsidRDefault="002525A1" w:rsidP="002525A1">
      <w:pPr>
        <w:tabs>
          <w:tab w:val="left" w:pos="2595"/>
        </w:tabs>
      </w:pPr>
      <w:r>
        <w:tab/>
      </w:r>
    </w:p>
    <w:p w14:paraId="37507A74" w14:textId="77777777" w:rsidR="002525A1" w:rsidRDefault="002525A1" w:rsidP="002525A1">
      <w:pPr>
        <w:tabs>
          <w:tab w:val="left" w:pos="2595"/>
        </w:tabs>
      </w:pPr>
    </w:p>
    <w:p w14:paraId="2576837E" w14:textId="3B0C115C" w:rsidR="002525A1" w:rsidRPr="004C0E46" w:rsidRDefault="004C0E46" w:rsidP="002525A1">
      <w:pPr>
        <w:tabs>
          <w:tab w:val="left" w:pos="2595"/>
        </w:tabs>
        <w:rPr>
          <w:b/>
          <w:bCs/>
        </w:rPr>
      </w:pPr>
      <w:r w:rsidRPr="004C0E46">
        <w:rPr>
          <w:b/>
          <w:bCs/>
        </w:rPr>
        <w:t xml:space="preserve">11 </w:t>
      </w:r>
      <w:proofErr w:type="spellStart"/>
      <w:r w:rsidRPr="004C0E46">
        <w:rPr>
          <w:b/>
          <w:bCs/>
        </w:rPr>
        <w:t>Fepuari</w:t>
      </w:r>
      <w:proofErr w:type="spellEnd"/>
      <w:r w:rsidRPr="004C0E46">
        <w:rPr>
          <w:b/>
          <w:bCs/>
        </w:rPr>
        <w:t xml:space="preserve"> 2025</w:t>
      </w:r>
    </w:p>
    <w:p w14:paraId="0245E9FD" w14:textId="77777777" w:rsidR="00673FC5" w:rsidRPr="00673FC5" w:rsidRDefault="00673FC5" w:rsidP="00673FC5">
      <w:pPr>
        <w:spacing w:before="120"/>
        <w:contextualSpacing/>
        <w:jc w:val="center"/>
        <w:rPr>
          <w:b/>
          <w:sz w:val="28"/>
          <w:szCs w:val="28"/>
          <w:u w:val="single"/>
        </w:rPr>
      </w:pPr>
      <w:r w:rsidRPr="00673FC5">
        <w:rPr>
          <w:b/>
          <w:sz w:val="28"/>
          <w:szCs w:val="28"/>
          <w:u w:val="single"/>
        </w:rPr>
        <w:t>FA’ASILASILAGA TAUA</w:t>
      </w:r>
    </w:p>
    <w:p w14:paraId="3B14D464" w14:textId="29CDBCC2" w:rsidR="00673FC5" w:rsidRPr="00673FC5" w:rsidRDefault="00673FC5" w:rsidP="004C0E46">
      <w:pPr>
        <w:shd w:val="clear" w:color="auto" w:fill="002060"/>
        <w:spacing w:before="120" w:line="276" w:lineRule="auto"/>
        <w:jc w:val="center"/>
        <w:rPr>
          <w:b/>
          <w:sz w:val="28"/>
          <w:szCs w:val="28"/>
          <w:u w:val="single"/>
        </w:rPr>
      </w:pPr>
      <w:r w:rsidRPr="00673FC5">
        <w:rPr>
          <w:b/>
          <w:sz w:val="28"/>
          <w:szCs w:val="28"/>
          <w:u w:val="single"/>
        </w:rPr>
        <w:t xml:space="preserve">Toe </w:t>
      </w:r>
      <w:proofErr w:type="spellStart"/>
      <w:r w:rsidRPr="00673FC5">
        <w:rPr>
          <w:b/>
          <w:sz w:val="28"/>
          <w:szCs w:val="28"/>
          <w:u w:val="single"/>
        </w:rPr>
        <w:t>Amatalia</w:t>
      </w:r>
      <w:proofErr w:type="spellEnd"/>
      <w:r w:rsidRPr="00673FC5">
        <w:rPr>
          <w:b/>
          <w:sz w:val="28"/>
          <w:szCs w:val="28"/>
          <w:u w:val="single"/>
        </w:rPr>
        <w:t xml:space="preserve"> </w:t>
      </w:r>
      <w:proofErr w:type="spellStart"/>
      <w:r w:rsidRPr="00673FC5">
        <w:rPr>
          <w:b/>
          <w:sz w:val="28"/>
          <w:szCs w:val="28"/>
          <w:u w:val="single"/>
        </w:rPr>
        <w:t>galuega</w:t>
      </w:r>
      <w:proofErr w:type="spellEnd"/>
      <w:r w:rsidRPr="00673FC5">
        <w:rPr>
          <w:b/>
          <w:sz w:val="28"/>
          <w:szCs w:val="28"/>
          <w:u w:val="single"/>
        </w:rPr>
        <w:t xml:space="preserve"> o le Toe </w:t>
      </w:r>
      <w:proofErr w:type="spellStart"/>
      <w:r w:rsidRPr="00673FC5">
        <w:rPr>
          <w:b/>
          <w:sz w:val="28"/>
          <w:szCs w:val="28"/>
          <w:u w:val="single"/>
        </w:rPr>
        <w:t>fuaina</w:t>
      </w:r>
      <w:proofErr w:type="spellEnd"/>
      <w:r w:rsidRPr="00673FC5">
        <w:rPr>
          <w:b/>
          <w:sz w:val="28"/>
          <w:szCs w:val="28"/>
          <w:u w:val="single"/>
        </w:rPr>
        <w:t xml:space="preserve"> ma </w:t>
      </w:r>
      <w:proofErr w:type="spellStart"/>
      <w:r w:rsidRPr="00673FC5">
        <w:rPr>
          <w:b/>
          <w:sz w:val="28"/>
          <w:szCs w:val="28"/>
          <w:u w:val="single"/>
        </w:rPr>
        <w:t>makaina</w:t>
      </w:r>
      <w:proofErr w:type="spellEnd"/>
      <w:r w:rsidRPr="00673FC5">
        <w:rPr>
          <w:b/>
          <w:sz w:val="28"/>
          <w:szCs w:val="28"/>
          <w:u w:val="single"/>
        </w:rPr>
        <w:t xml:space="preserve"> o le </w:t>
      </w:r>
      <w:r w:rsidRPr="00673FC5">
        <w:rPr>
          <w:b/>
          <w:bCs/>
          <w:sz w:val="28"/>
          <w:szCs w:val="28"/>
          <w:u w:val="single"/>
        </w:rPr>
        <w:t xml:space="preserve">Auala Kolosi </w:t>
      </w:r>
      <w:proofErr w:type="spellStart"/>
      <w:r w:rsidRPr="00673FC5">
        <w:rPr>
          <w:b/>
          <w:bCs/>
          <w:sz w:val="28"/>
          <w:szCs w:val="28"/>
          <w:u w:val="single"/>
        </w:rPr>
        <w:t>Tutotonu</w:t>
      </w:r>
      <w:proofErr w:type="spellEnd"/>
      <w:r w:rsidRPr="00673FC5">
        <w:rPr>
          <w:b/>
          <w:bCs/>
          <w:sz w:val="28"/>
          <w:szCs w:val="28"/>
          <w:u w:val="single"/>
        </w:rPr>
        <w:t xml:space="preserve"> o Upolu</w:t>
      </w:r>
      <w:r>
        <w:rPr>
          <w:b/>
          <w:bCs/>
          <w:sz w:val="28"/>
          <w:szCs w:val="28"/>
          <w:u w:val="single"/>
        </w:rPr>
        <w:t xml:space="preserve"> </w:t>
      </w:r>
      <w:proofErr w:type="gramStart"/>
      <w:r>
        <w:rPr>
          <w:b/>
          <w:bCs/>
          <w:sz w:val="28"/>
          <w:szCs w:val="28"/>
          <w:u w:val="single"/>
        </w:rPr>
        <w:t xml:space="preserve">-  </w:t>
      </w:r>
      <w:r w:rsidRPr="00673FC5">
        <w:rPr>
          <w:b/>
          <w:sz w:val="28"/>
          <w:szCs w:val="28"/>
          <w:u w:val="single"/>
        </w:rPr>
        <w:t>(</w:t>
      </w:r>
      <w:proofErr w:type="spellStart"/>
      <w:proofErr w:type="gramEnd"/>
      <w:r w:rsidRPr="00673FC5">
        <w:rPr>
          <w:b/>
          <w:bCs/>
          <w:sz w:val="28"/>
          <w:szCs w:val="28"/>
          <w:u w:val="single"/>
        </w:rPr>
        <w:t>Tanugamanono</w:t>
      </w:r>
      <w:proofErr w:type="spellEnd"/>
      <w:r w:rsidRPr="00673FC5">
        <w:rPr>
          <w:b/>
          <w:sz w:val="28"/>
          <w:szCs w:val="28"/>
          <w:u w:val="single"/>
        </w:rPr>
        <w:t xml:space="preserve"> </w:t>
      </w:r>
      <w:proofErr w:type="spellStart"/>
      <w:r w:rsidRPr="00673FC5">
        <w:rPr>
          <w:b/>
          <w:sz w:val="28"/>
          <w:szCs w:val="28"/>
          <w:u w:val="single"/>
        </w:rPr>
        <w:t>agai</w:t>
      </w:r>
      <w:proofErr w:type="spellEnd"/>
      <w:r w:rsidRPr="00673FC5">
        <w:rPr>
          <w:b/>
          <w:sz w:val="28"/>
          <w:szCs w:val="28"/>
          <w:u w:val="single"/>
        </w:rPr>
        <w:t xml:space="preserve"> </w:t>
      </w:r>
      <w:proofErr w:type="spellStart"/>
      <w:r w:rsidRPr="00673FC5">
        <w:rPr>
          <w:b/>
          <w:sz w:val="28"/>
          <w:szCs w:val="28"/>
          <w:u w:val="single"/>
        </w:rPr>
        <w:t>atu</w:t>
      </w:r>
      <w:proofErr w:type="spellEnd"/>
      <w:r w:rsidRPr="00673FC5">
        <w:rPr>
          <w:b/>
          <w:sz w:val="28"/>
          <w:szCs w:val="28"/>
          <w:u w:val="single"/>
        </w:rPr>
        <w:t xml:space="preserve"> </w:t>
      </w:r>
      <w:proofErr w:type="spellStart"/>
      <w:r w:rsidRPr="00673FC5">
        <w:rPr>
          <w:b/>
          <w:sz w:val="28"/>
          <w:szCs w:val="28"/>
          <w:u w:val="single"/>
        </w:rPr>
        <w:t>i</w:t>
      </w:r>
      <w:proofErr w:type="spellEnd"/>
      <w:r w:rsidRPr="00673FC5">
        <w:rPr>
          <w:b/>
          <w:sz w:val="28"/>
          <w:szCs w:val="28"/>
          <w:u w:val="single"/>
        </w:rPr>
        <w:t xml:space="preserve"> </w:t>
      </w:r>
      <w:proofErr w:type="spellStart"/>
      <w:r w:rsidRPr="00673FC5">
        <w:rPr>
          <w:b/>
          <w:sz w:val="28"/>
          <w:szCs w:val="28"/>
          <w:u w:val="single"/>
        </w:rPr>
        <w:t>Tiavi</w:t>
      </w:r>
      <w:proofErr w:type="spellEnd"/>
      <w:r w:rsidRPr="00673FC5">
        <w:rPr>
          <w:b/>
          <w:sz w:val="28"/>
          <w:szCs w:val="28"/>
          <w:u w:val="single"/>
        </w:rPr>
        <w:t xml:space="preserve">) </w:t>
      </w:r>
    </w:p>
    <w:p w14:paraId="2924E076" w14:textId="77777777" w:rsidR="00673FC5" w:rsidRPr="00673FC5" w:rsidRDefault="00673FC5" w:rsidP="00673FC5">
      <w:pPr>
        <w:spacing w:before="120"/>
        <w:contextualSpacing/>
        <w:jc w:val="center"/>
        <w:rPr>
          <w:b/>
          <w:szCs w:val="22"/>
          <w:u w:val="single"/>
        </w:rPr>
      </w:pPr>
      <w:r w:rsidRPr="00673FC5">
        <w:rPr>
          <w:b/>
          <w:szCs w:val="22"/>
          <w:u w:val="single"/>
        </w:rPr>
        <w:t xml:space="preserve"> Central Cross Island Road Upgrading Project</w:t>
      </w:r>
    </w:p>
    <w:p w14:paraId="06C3EA6F" w14:textId="77777777" w:rsidR="00673FC5" w:rsidRPr="00673FC5" w:rsidRDefault="00673FC5" w:rsidP="00673FC5">
      <w:pPr>
        <w:spacing w:before="120"/>
        <w:contextualSpacing/>
        <w:rPr>
          <w:b/>
          <w:szCs w:val="22"/>
        </w:rPr>
      </w:pPr>
    </w:p>
    <w:p w14:paraId="25055674" w14:textId="77777777" w:rsidR="00673FC5" w:rsidRPr="00673FC5" w:rsidRDefault="00673FC5" w:rsidP="00673FC5">
      <w:pPr>
        <w:spacing w:before="120"/>
        <w:contextualSpacing/>
        <w:rPr>
          <w:szCs w:val="22"/>
        </w:rPr>
      </w:pPr>
      <w:r w:rsidRPr="00673FC5">
        <w:rPr>
          <w:szCs w:val="22"/>
        </w:rPr>
        <w:t xml:space="preserve">E </w:t>
      </w:r>
      <w:proofErr w:type="spellStart"/>
      <w:r w:rsidRPr="00673FC5">
        <w:rPr>
          <w:szCs w:val="22"/>
        </w:rPr>
        <w:t>fa’asilasila</w:t>
      </w:r>
      <w:proofErr w:type="spellEnd"/>
      <w:r w:rsidRPr="00673FC5">
        <w:rPr>
          <w:szCs w:val="22"/>
        </w:rPr>
        <w:t xml:space="preserve"> </w:t>
      </w:r>
      <w:proofErr w:type="spellStart"/>
      <w:r w:rsidRPr="00673FC5">
        <w:rPr>
          <w:szCs w:val="22"/>
        </w:rPr>
        <w:t>atu</w:t>
      </w:r>
      <w:proofErr w:type="spellEnd"/>
      <w:r w:rsidRPr="00673FC5">
        <w:rPr>
          <w:szCs w:val="22"/>
        </w:rPr>
        <w:t xml:space="preserve"> ma le </w:t>
      </w:r>
      <w:proofErr w:type="spellStart"/>
      <w:r w:rsidRPr="00673FC5">
        <w:rPr>
          <w:szCs w:val="22"/>
        </w:rPr>
        <w:t>fa’aaloalo</w:t>
      </w:r>
      <w:proofErr w:type="spellEnd"/>
      <w:r w:rsidRPr="00673FC5">
        <w:rPr>
          <w:szCs w:val="22"/>
        </w:rPr>
        <w:t xml:space="preserve"> tele le toe </w:t>
      </w:r>
      <w:proofErr w:type="spellStart"/>
      <w:r w:rsidRPr="00673FC5">
        <w:rPr>
          <w:szCs w:val="22"/>
        </w:rPr>
        <w:t>amatalia</w:t>
      </w:r>
      <w:proofErr w:type="spellEnd"/>
      <w:r w:rsidRPr="00673FC5">
        <w:rPr>
          <w:szCs w:val="22"/>
        </w:rPr>
        <w:t xml:space="preserve"> ai o </w:t>
      </w:r>
      <w:proofErr w:type="spellStart"/>
      <w:r w:rsidRPr="00673FC5">
        <w:rPr>
          <w:szCs w:val="22"/>
        </w:rPr>
        <w:t>galuega</w:t>
      </w:r>
      <w:proofErr w:type="spellEnd"/>
      <w:r w:rsidRPr="00673FC5">
        <w:rPr>
          <w:szCs w:val="22"/>
        </w:rPr>
        <w:t xml:space="preserve"> o le toe </w:t>
      </w:r>
      <w:proofErr w:type="spellStart"/>
      <w:r w:rsidRPr="00673FC5">
        <w:rPr>
          <w:szCs w:val="22"/>
        </w:rPr>
        <w:t>fuaina</w:t>
      </w:r>
      <w:proofErr w:type="spellEnd"/>
      <w:r w:rsidRPr="00673FC5">
        <w:rPr>
          <w:szCs w:val="22"/>
        </w:rPr>
        <w:t xml:space="preserve"> ma le </w:t>
      </w:r>
      <w:proofErr w:type="spellStart"/>
      <w:r w:rsidRPr="00673FC5">
        <w:rPr>
          <w:szCs w:val="22"/>
        </w:rPr>
        <w:t>makaina</w:t>
      </w:r>
      <w:proofErr w:type="spellEnd"/>
      <w:r w:rsidRPr="00673FC5">
        <w:rPr>
          <w:szCs w:val="22"/>
        </w:rPr>
        <w:t xml:space="preserve"> o </w:t>
      </w:r>
      <w:proofErr w:type="spellStart"/>
      <w:r w:rsidRPr="00673FC5">
        <w:rPr>
          <w:szCs w:val="22"/>
        </w:rPr>
        <w:t>fanua</w:t>
      </w:r>
      <w:proofErr w:type="spellEnd"/>
      <w:r w:rsidRPr="00673FC5">
        <w:rPr>
          <w:szCs w:val="22"/>
        </w:rPr>
        <w:t xml:space="preserve"> ma </w:t>
      </w:r>
      <w:proofErr w:type="spellStart"/>
      <w:r w:rsidRPr="00673FC5">
        <w:rPr>
          <w:szCs w:val="22"/>
        </w:rPr>
        <w:t>ele’ele</w:t>
      </w:r>
      <w:proofErr w:type="spellEnd"/>
      <w:r w:rsidRPr="00673FC5">
        <w:rPr>
          <w:szCs w:val="22"/>
        </w:rPr>
        <w:t xml:space="preserve"> o </w:t>
      </w:r>
      <w:proofErr w:type="spellStart"/>
      <w:r w:rsidRPr="00673FC5">
        <w:rPr>
          <w:szCs w:val="22"/>
        </w:rPr>
        <w:t>lo’o</w:t>
      </w:r>
      <w:proofErr w:type="spellEnd"/>
      <w:r w:rsidRPr="00673FC5">
        <w:rPr>
          <w:szCs w:val="22"/>
        </w:rPr>
        <w:t xml:space="preserve"> </w:t>
      </w:r>
      <w:proofErr w:type="spellStart"/>
      <w:r w:rsidRPr="00673FC5">
        <w:rPr>
          <w:szCs w:val="22"/>
        </w:rPr>
        <w:t>a’afia</w:t>
      </w:r>
      <w:proofErr w:type="spellEnd"/>
      <w:r w:rsidRPr="00673FC5">
        <w:rPr>
          <w:szCs w:val="22"/>
        </w:rPr>
        <w:t xml:space="preserve"> </w:t>
      </w:r>
      <w:proofErr w:type="spellStart"/>
      <w:r w:rsidRPr="00673FC5">
        <w:rPr>
          <w:szCs w:val="22"/>
        </w:rPr>
        <w:t>i</w:t>
      </w:r>
      <w:proofErr w:type="spellEnd"/>
      <w:r w:rsidRPr="00673FC5">
        <w:rPr>
          <w:szCs w:val="22"/>
        </w:rPr>
        <w:t xml:space="preserve"> le </w:t>
      </w:r>
      <w:proofErr w:type="spellStart"/>
      <w:r w:rsidRPr="00673FC5">
        <w:rPr>
          <w:szCs w:val="22"/>
        </w:rPr>
        <w:t>galuega</w:t>
      </w:r>
      <w:proofErr w:type="spellEnd"/>
      <w:r w:rsidRPr="00673FC5">
        <w:rPr>
          <w:szCs w:val="22"/>
        </w:rPr>
        <w:t xml:space="preserve"> o le toe </w:t>
      </w:r>
      <w:proofErr w:type="spellStart"/>
      <w:r w:rsidRPr="00673FC5">
        <w:rPr>
          <w:szCs w:val="22"/>
        </w:rPr>
        <w:t>fa’aleleia</w:t>
      </w:r>
      <w:proofErr w:type="spellEnd"/>
      <w:r w:rsidRPr="00673FC5">
        <w:rPr>
          <w:szCs w:val="22"/>
        </w:rPr>
        <w:t xml:space="preserve"> o le Auala Kolosi </w:t>
      </w:r>
      <w:proofErr w:type="spellStart"/>
      <w:r w:rsidRPr="00673FC5">
        <w:rPr>
          <w:szCs w:val="22"/>
        </w:rPr>
        <w:t>Tutotonu</w:t>
      </w:r>
      <w:proofErr w:type="spellEnd"/>
      <w:r w:rsidRPr="00673FC5">
        <w:rPr>
          <w:szCs w:val="22"/>
        </w:rPr>
        <w:t xml:space="preserve"> o Upolu, </w:t>
      </w:r>
      <w:proofErr w:type="spellStart"/>
      <w:r w:rsidRPr="00673FC5">
        <w:rPr>
          <w:szCs w:val="22"/>
        </w:rPr>
        <w:t>i</w:t>
      </w:r>
      <w:proofErr w:type="spellEnd"/>
      <w:r w:rsidRPr="00673FC5">
        <w:rPr>
          <w:szCs w:val="22"/>
        </w:rPr>
        <w:t xml:space="preserve"> </w:t>
      </w:r>
      <w:proofErr w:type="spellStart"/>
      <w:r w:rsidRPr="00673FC5">
        <w:rPr>
          <w:szCs w:val="22"/>
        </w:rPr>
        <w:t>lona</w:t>
      </w:r>
      <w:proofErr w:type="spellEnd"/>
      <w:r w:rsidRPr="00673FC5">
        <w:rPr>
          <w:szCs w:val="22"/>
        </w:rPr>
        <w:t xml:space="preserve"> </w:t>
      </w:r>
      <w:proofErr w:type="spellStart"/>
      <w:r w:rsidRPr="00673FC5">
        <w:rPr>
          <w:szCs w:val="22"/>
        </w:rPr>
        <w:t>vaega</w:t>
      </w:r>
      <w:proofErr w:type="spellEnd"/>
      <w:r w:rsidRPr="00673FC5">
        <w:rPr>
          <w:szCs w:val="22"/>
        </w:rPr>
        <w:t xml:space="preserve"> </w:t>
      </w:r>
      <w:proofErr w:type="spellStart"/>
      <w:r w:rsidRPr="00673FC5">
        <w:rPr>
          <w:szCs w:val="22"/>
        </w:rPr>
        <w:t>lona</w:t>
      </w:r>
      <w:proofErr w:type="spellEnd"/>
      <w:r w:rsidRPr="00673FC5">
        <w:rPr>
          <w:szCs w:val="22"/>
        </w:rPr>
        <w:t xml:space="preserve"> </w:t>
      </w:r>
      <w:proofErr w:type="spellStart"/>
      <w:r w:rsidRPr="00673FC5">
        <w:rPr>
          <w:szCs w:val="22"/>
        </w:rPr>
        <w:t>lua</w:t>
      </w:r>
      <w:proofErr w:type="spellEnd"/>
      <w:r w:rsidRPr="00673FC5">
        <w:rPr>
          <w:szCs w:val="22"/>
        </w:rPr>
        <w:t xml:space="preserve"> o le </w:t>
      </w:r>
      <w:proofErr w:type="spellStart"/>
      <w:r w:rsidRPr="00673FC5">
        <w:rPr>
          <w:szCs w:val="22"/>
        </w:rPr>
        <w:t>faatinoga</w:t>
      </w:r>
      <w:proofErr w:type="spellEnd"/>
      <w:r w:rsidRPr="00673FC5">
        <w:rPr>
          <w:szCs w:val="22"/>
        </w:rPr>
        <w:t xml:space="preserve">. E </w:t>
      </w:r>
      <w:proofErr w:type="spellStart"/>
      <w:r w:rsidRPr="00673FC5">
        <w:rPr>
          <w:szCs w:val="22"/>
        </w:rPr>
        <w:t>amata</w:t>
      </w:r>
      <w:proofErr w:type="spellEnd"/>
      <w:r w:rsidRPr="00673FC5">
        <w:rPr>
          <w:szCs w:val="22"/>
        </w:rPr>
        <w:t xml:space="preserve"> </w:t>
      </w:r>
      <w:proofErr w:type="spellStart"/>
      <w:r w:rsidRPr="00673FC5">
        <w:rPr>
          <w:szCs w:val="22"/>
        </w:rPr>
        <w:t>mai</w:t>
      </w:r>
      <w:proofErr w:type="spellEnd"/>
      <w:r w:rsidRPr="00673FC5">
        <w:rPr>
          <w:szCs w:val="22"/>
        </w:rPr>
        <w:t xml:space="preserve"> </w:t>
      </w:r>
      <w:proofErr w:type="spellStart"/>
      <w:r w:rsidRPr="00673FC5">
        <w:rPr>
          <w:szCs w:val="22"/>
        </w:rPr>
        <w:t>i</w:t>
      </w:r>
      <w:proofErr w:type="spellEnd"/>
      <w:r w:rsidRPr="00673FC5">
        <w:rPr>
          <w:szCs w:val="22"/>
        </w:rPr>
        <w:t xml:space="preserve"> le </w:t>
      </w:r>
      <w:proofErr w:type="spellStart"/>
      <w:r w:rsidRPr="00673FC5">
        <w:rPr>
          <w:szCs w:val="22"/>
        </w:rPr>
        <w:t>afio’aga</w:t>
      </w:r>
      <w:proofErr w:type="spellEnd"/>
      <w:r w:rsidRPr="00673FC5">
        <w:rPr>
          <w:szCs w:val="22"/>
        </w:rPr>
        <w:t xml:space="preserve"> o </w:t>
      </w:r>
      <w:proofErr w:type="spellStart"/>
      <w:r w:rsidRPr="00673FC5">
        <w:rPr>
          <w:b/>
          <w:bCs/>
          <w:szCs w:val="22"/>
        </w:rPr>
        <w:t>Tanugamanono</w:t>
      </w:r>
      <w:proofErr w:type="spellEnd"/>
      <w:r w:rsidRPr="00673FC5">
        <w:rPr>
          <w:b/>
          <w:bCs/>
          <w:szCs w:val="22"/>
        </w:rPr>
        <w:t xml:space="preserve"> e </w:t>
      </w:r>
      <w:proofErr w:type="spellStart"/>
      <w:r w:rsidRPr="00673FC5">
        <w:rPr>
          <w:b/>
          <w:bCs/>
          <w:szCs w:val="22"/>
        </w:rPr>
        <w:t>agai</w:t>
      </w:r>
      <w:proofErr w:type="spellEnd"/>
      <w:r w:rsidRPr="00673FC5">
        <w:rPr>
          <w:b/>
          <w:bCs/>
          <w:szCs w:val="22"/>
        </w:rPr>
        <w:t xml:space="preserve"> </w:t>
      </w:r>
      <w:proofErr w:type="spellStart"/>
      <w:r w:rsidRPr="00673FC5">
        <w:rPr>
          <w:b/>
          <w:bCs/>
          <w:szCs w:val="22"/>
        </w:rPr>
        <w:t>atu</w:t>
      </w:r>
      <w:proofErr w:type="spellEnd"/>
      <w:r w:rsidRPr="00673FC5">
        <w:rPr>
          <w:b/>
          <w:bCs/>
          <w:szCs w:val="22"/>
        </w:rPr>
        <w:t xml:space="preserve"> </w:t>
      </w:r>
      <w:proofErr w:type="spellStart"/>
      <w:r w:rsidRPr="00673FC5">
        <w:rPr>
          <w:b/>
          <w:bCs/>
          <w:szCs w:val="22"/>
        </w:rPr>
        <w:t>i</w:t>
      </w:r>
      <w:proofErr w:type="spellEnd"/>
      <w:r w:rsidRPr="00673FC5">
        <w:rPr>
          <w:b/>
          <w:bCs/>
          <w:szCs w:val="22"/>
        </w:rPr>
        <w:t xml:space="preserve"> </w:t>
      </w:r>
      <w:proofErr w:type="spellStart"/>
      <w:r w:rsidRPr="00673FC5">
        <w:rPr>
          <w:b/>
          <w:bCs/>
          <w:szCs w:val="22"/>
        </w:rPr>
        <w:t>Tiavi</w:t>
      </w:r>
      <w:proofErr w:type="spellEnd"/>
      <w:r w:rsidRPr="00673FC5">
        <w:rPr>
          <w:b/>
          <w:bCs/>
          <w:szCs w:val="22"/>
        </w:rPr>
        <w:t>.</w:t>
      </w:r>
      <w:r w:rsidRPr="00673FC5">
        <w:rPr>
          <w:szCs w:val="22"/>
        </w:rPr>
        <w:t xml:space="preserve"> O </w:t>
      </w:r>
      <w:proofErr w:type="spellStart"/>
      <w:r w:rsidRPr="00673FC5">
        <w:rPr>
          <w:szCs w:val="22"/>
        </w:rPr>
        <w:t>lenei</w:t>
      </w:r>
      <w:proofErr w:type="spellEnd"/>
      <w:r w:rsidRPr="00673FC5">
        <w:rPr>
          <w:szCs w:val="22"/>
        </w:rPr>
        <w:t xml:space="preserve"> </w:t>
      </w:r>
      <w:proofErr w:type="spellStart"/>
      <w:r w:rsidRPr="00673FC5">
        <w:rPr>
          <w:szCs w:val="22"/>
        </w:rPr>
        <w:t>galuega</w:t>
      </w:r>
      <w:proofErr w:type="spellEnd"/>
      <w:r w:rsidRPr="00673FC5">
        <w:rPr>
          <w:szCs w:val="22"/>
        </w:rPr>
        <w:t xml:space="preserve"> o </w:t>
      </w:r>
      <w:proofErr w:type="spellStart"/>
      <w:r w:rsidRPr="00673FC5">
        <w:rPr>
          <w:szCs w:val="22"/>
        </w:rPr>
        <w:t>lo’o</w:t>
      </w:r>
      <w:proofErr w:type="spellEnd"/>
      <w:r w:rsidRPr="00673FC5">
        <w:rPr>
          <w:szCs w:val="22"/>
        </w:rPr>
        <w:t xml:space="preserve"> </w:t>
      </w:r>
      <w:proofErr w:type="spellStart"/>
      <w:r w:rsidRPr="00673FC5">
        <w:rPr>
          <w:szCs w:val="22"/>
        </w:rPr>
        <w:t>fuafuaina</w:t>
      </w:r>
      <w:proofErr w:type="spellEnd"/>
      <w:r w:rsidRPr="00673FC5">
        <w:rPr>
          <w:szCs w:val="22"/>
        </w:rPr>
        <w:t xml:space="preserve"> </w:t>
      </w:r>
      <w:proofErr w:type="spellStart"/>
      <w:r w:rsidRPr="00673FC5">
        <w:rPr>
          <w:szCs w:val="22"/>
        </w:rPr>
        <w:t>lona</w:t>
      </w:r>
      <w:proofErr w:type="spellEnd"/>
      <w:r w:rsidRPr="00673FC5">
        <w:rPr>
          <w:szCs w:val="22"/>
        </w:rPr>
        <w:t xml:space="preserve"> </w:t>
      </w:r>
      <w:proofErr w:type="spellStart"/>
      <w:r w:rsidRPr="00673FC5">
        <w:rPr>
          <w:szCs w:val="22"/>
        </w:rPr>
        <w:t>fa’atinoina</w:t>
      </w:r>
      <w:proofErr w:type="spellEnd"/>
      <w:r w:rsidRPr="00673FC5">
        <w:rPr>
          <w:szCs w:val="22"/>
        </w:rPr>
        <w:t xml:space="preserve"> </w:t>
      </w:r>
      <w:proofErr w:type="spellStart"/>
      <w:r w:rsidRPr="00673FC5">
        <w:rPr>
          <w:szCs w:val="22"/>
        </w:rPr>
        <w:t>mo</w:t>
      </w:r>
      <w:proofErr w:type="spellEnd"/>
      <w:r w:rsidRPr="00673FC5">
        <w:rPr>
          <w:szCs w:val="22"/>
        </w:rPr>
        <w:t xml:space="preserve"> le 3 </w:t>
      </w:r>
      <w:proofErr w:type="spellStart"/>
      <w:r w:rsidRPr="00673FC5">
        <w:rPr>
          <w:szCs w:val="22"/>
        </w:rPr>
        <w:t>i</w:t>
      </w:r>
      <w:proofErr w:type="spellEnd"/>
      <w:r w:rsidRPr="00673FC5">
        <w:rPr>
          <w:szCs w:val="22"/>
        </w:rPr>
        <w:t xml:space="preserve"> le 4</w:t>
      </w:r>
      <w:r w:rsidRPr="00673FC5">
        <w:rPr>
          <w:b/>
          <w:i/>
          <w:szCs w:val="22"/>
        </w:rPr>
        <w:t xml:space="preserve"> </w:t>
      </w:r>
      <w:proofErr w:type="spellStart"/>
      <w:r w:rsidRPr="00673FC5">
        <w:rPr>
          <w:szCs w:val="22"/>
        </w:rPr>
        <w:t>masina</w:t>
      </w:r>
      <w:proofErr w:type="spellEnd"/>
      <w:r w:rsidRPr="00673FC5">
        <w:rPr>
          <w:szCs w:val="22"/>
        </w:rPr>
        <w:t xml:space="preserve">, e </w:t>
      </w:r>
      <w:proofErr w:type="spellStart"/>
      <w:r w:rsidRPr="00673FC5">
        <w:rPr>
          <w:szCs w:val="22"/>
        </w:rPr>
        <w:t>amata</w:t>
      </w:r>
      <w:proofErr w:type="spellEnd"/>
      <w:r w:rsidRPr="00673FC5">
        <w:rPr>
          <w:szCs w:val="22"/>
        </w:rPr>
        <w:t xml:space="preserve"> </w:t>
      </w:r>
      <w:proofErr w:type="spellStart"/>
      <w:r w:rsidRPr="00673FC5">
        <w:rPr>
          <w:szCs w:val="22"/>
        </w:rPr>
        <w:t>atu</w:t>
      </w:r>
      <w:proofErr w:type="spellEnd"/>
      <w:r w:rsidRPr="00673FC5">
        <w:rPr>
          <w:szCs w:val="22"/>
        </w:rPr>
        <w:t xml:space="preserve"> </w:t>
      </w:r>
      <w:proofErr w:type="spellStart"/>
      <w:r w:rsidRPr="00673FC5">
        <w:rPr>
          <w:szCs w:val="22"/>
        </w:rPr>
        <w:t>i</w:t>
      </w:r>
      <w:proofErr w:type="spellEnd"/>
      <w:r w:rsidRPr="00673FC5">
        <w:rPr>
          <w:szCs w:val="22"/>
        </w:rPr>
        <w:t xml:space="preserve"> le </w:t>
      </w:r>
      <w:proofErr w:type="spellStart"/>
      <w:r w:rsidRPr="00673FC5">
        <w:rPr>
          <w:szCs w:val="22"/>
        </w:rPr>
        <w:t>masina</w:t>
      </w:r>
      <w:proofErr w:type="spellEnd"/>
      <w:r w:rsidRPr="00673FC5">
        <w:rPr>
          <w:szCs w:val="22"/>
        </w:rPr>
        <w:t xml:space="preserve"> o </w:t>
      </w:r>
      <w:proofErr w:type="spellStart"/>
      <w:r w:rsidRPr="00673FC5">
        <w:rPr>
          <w:szCs w:val="22"/>
        </w:rPr>
        <w:t>Fepuari</w:t>
      </w:r>
      <w:proofErr w:type="spellEnd"/>
      <w:r w:rsidRPr="00673FC5">
        <w:rPr>
          <w:szCs w:val="22"/>
        </w:rPr>
        <w:t xml:space="preserve">, </w:t>
      </w:r>
      <w:proofErr w:type="spellStart"/>
      <w:r w:rsidRPr="00673FC5">
        <w:rPr>
          <w:szCs w:val="22"/>
        </w:rPr>
        <w:t>seia</w:t>
      </w:r>
      <w:proofErr w:type="spellEnd"/>
      <w:r w:rsidRPr="00673FC5">
        <w:rPr>
          <w:szCs w:val="22"/>
        </w:rPr>
        <w:t xml:space="preserve"> </w:t>
      </w:r>
      <w:proofErr w:type="spellStart"/>
      <w:r w:rsidRPr="00673FC5">
        <w:rPr>
          <w:szCs w:val="22"/>
        </w:rPr>
        <w:t>fa’amaea</w:t>
      </w:r>
      <w:proofErr w:type="spellEnd"/>
      <w:r w:rsidRPr="00673FC5">
        <w:rPr>
          <w:szCs w:val="22"/>
        </w:rPr>
        <w:t xml:space="preserve"> </w:t>
      </w:r>
      <w:proofErr w:type="spellStart"/>
      <w:r w:rsidRPr="00673FC5">
        <w:rPr>
          <w:szCs w:val="22"/>
        </w:rPr>
        <w:t>i</w:t>
      </w:r>
      <w:proofErr w:type="spellEnd"/>
      <w:r w:rsidRPr="00673FC5">
        <w:rPr>
          <w:szCs w:val="22"/>
        </w:rPr>
        <w:t xml:space="preserve"> le </w:t>
      </w:r>
      <w:proofErr w:type="spellStart"/>
      <w:r w:rsidRPr="00673FC5">
        <w:rPr>
          <w:szCs w:val="22"/>
        </w:rPr>
        <w:t>masina</w:t>
      </w:r>
      <w:proofErr w:type="spellEnd"/>
      <w:r w:rsidRPr="00673FC5">
        <w:rPr>
          <w:szCs w:val="22"/>
        </w:rPr>
        <w:t xml:space="preserve"> o Me 2025. </w:t>
      </w:r>
    </w:p>
    <w:p w14:paraId="58D26779" w14:textId="77777777" w:rsidR="00673FC5" w:rsidRPr="00673FC5" w:rsidRDefault="00673FC5" w:rsidP="00673FC5">
      <w:pPr>
        <w:spacing w:before="120"/>
        <w:contextualSpacing/>
        <w:rPr>
          <w:szCs w:val="22"/>
        </w:rPr>
      </w:pPr>
      <w:r w:rsidRPr="00673FC5">
        <w:rPr>
          <w:szCs w:val="22"/>
        </w:rPr>
        <w:t xml:space="preserve"> </w:t>
      </w:r>
    </w:p>
    <w:p w14:paraId="1AD863CD" w14:textId="77777777" w:rsidR="00673FC5" w:rsidRPr="00673FC5" w:rsidRDefault="00673FC5" w:rsidP="00673FC5">
      <w:pPr>
        <w:spacing w:before="120"/>
        <w:contextualSpacing/>
        <w:rPr>
          <w:szCs w:val="22"/>
        </w:rPr>
      </w:pPr>
      <w:r w:rsidRPr="00673FC5">
        <w:rPr>
          <w:szCs w:val="22"/>
        </w:rPr>
        <w:t xml:space="preserve">Ina </w:t>
      </w:r>
      <w:proofErr w:type="spellStart"/>
      <w:r w:rsidRPr="00673FC5">
        <w:rPr>
          <w:szCs w:val="22"/>
        </w:rPr>
        <w:t>ia</w:t>
      </w:r>
      <w:proofErr w:type="spellEnd"/>
      <w:r w:rsidRPr="00673FC5">
        <w:rPr>
          <w:szCs w:val="22"/>
        </w:rPr>
        <w:t xml:space="preserve"> </w:t>
      </w:r>
      <w:proofErr w:type="spellStart"/>
      <w:r w:rsidRPr="00673FC5">
        <w:rPr>
          <w:szCs w:val="22"/>
        </w:rPr>
        <w:t>saogalemu</w:t>
      </w:r>
      <w:proofErr w:type="spellEnd"/>
      <w:r w:rsidRPr="00673FC5">
        <w:rPr>
          <w:szCs w:val="22"/>
        </w:rPr>
        <w:t xml:space="preserve"> ma le </w:t>
      </w:r>
      <w:proofErr w:type="spellStart"/>
      <w:r w:rsidRPr="00673FC5">
        <w:rPr>
          <w:szCs w:val="22"/>
        </w:rPr>
        <w:t>malu</w:t>
      </w:r>
      <w:proofErr w:type="spellEnd"/>
      <w:r w:rsidRPr="00673FC5">
        <w:rPr>
          <w:szCs w:val="22"/>
        </w:rPr>
        <w:t xml:space="preserve"> </w:t>
      </w:r>
      <w:proofErr w:type="spellStart"/>
      <w:r w:rsidRPr="00673FC5">
        <w:rPr>
          <w:szCs w:val="22"/>
        </w:rPr>
        <w:t>puipuia</w:t>
      </w:r>
      <w:proofErr w:type="spellEnd"/>
      <w:r w:rsidRPr="00673FC5">
        <w:rPr>
          <w:szCs w:val="22"/>
        </w:rPr>
        <w:t xml:space="preserve"> le </w:t>
      </w:r>
      <w:proofErr w:type="spellStart"/>
      <w:r w:rsidRPr="00673FC5">
        <w:rPr>
          <w:szCs w:val="22"/>
        </w:rPr>
        <w:t>fa’atinoina</w:t>
      </w:r>
      <w:proofErr w:type="spellEnd"/>
      <w:r w:rsidRPr="00673FC5">
        <w:rPr>
          <w:szCs w:val="22"/>
        </w:rPr>
        <w:t xml:space="preserve"> o </w:t>
      </w:r>
      <w:proofErr w:type="spellStart"/>
      <w:r w:rsidRPr="00673FC5">
        <w:rPr>
          <w:szCs w:val="22"/>
        </w:rPr>
        <w:t>lenei</w:t>
      </w:r>
      <w:proofErr w:type="spellEnd"/>
      <w:r w:rsidRPr="00673FC5">
        <w:rPr>
          <w:szCs w:val="22"/>
        </w:rPr>
        <w:t xml:space="preserve"> </w:t>
      </w:r>
      <w:proofErr w:type="spellStart"/>
      <w:r w:rsidRPr="00673FC5">
        <w:rPr>
          <w:szCs w:val="22"/>
        </w:rPr>
        <w:t>galuega</w:t>
      </w:r>
      <w:proofErr w:type="spellEnd"/>
      <w:r w:rsidRPr="00673FC5">
        <w:rPr>
          <w:szCs w:val="22"/>
        </w:rPr>
        <w:t xml:space="preserve">, </w:t>
      </w:r>
      <w:proofErr w:type="spellStart"/>
      <w:r w:rsidRPr="00673FC5">
        <w:rPr>
          <w:szCs w:val="22"/>
        </w:rPr>
        <w:t>ua</w:t>
      </w:r>
      <w:proofErr w:type="spellEnd"/>
      <w:r w:rsidRPr="00673FC5">
        <w:rPr>
          <w:szCs w:val="22"/>
        </w:rPr>
        <w:t xml:space="preserve"> </w:t>
      </w:r>
      <w:proofErr w:type="spellStart"/>
      <w:r w:rsidRPr="00673FC5">
        <w:rPr>
          <w:szCs w:val="22"/>
        </w:rPr>
        <w:t>talosagaina</w:t>
      </w:r>
      <w:proofErr w:type="spellEnd"/>
      <w:r w:rsidRPr="00673FC5">
        <w:rPr>
          <w:szCs w:val="22"/>
        </w:rPr>
        <w:t xml:space="preserve"> lo </w:t>
      </w:r>
      <w:proofErr w:type="spellStart"/>
      <w:r w:rsidRPr="00673FC5">
        <w:rPr>
          <w:szCs w:val="22"/>
        </w:rPr>
        <w:t>outou</w:t>
      </w:r>
      <w:proofErr w:type="spellEnd"/>
      <w:r w:rsidRPr="00673FC5">
        <w:rPr>
          <w:szCs w:val="22"/>
        </w:rPr>
        <w:t xml:space="preserve"> </w:t>
      </w:r>
      <w:proofErr w:type="spellStart"/>
      <w:r w:rsidRPr="00673FC5">
        <w:rPr>
          <w:szCs w:val="22"/>
        </w:rPr>
        <w:t>mamalu</w:t>
      </w:r>
      <w:proofErr w:type="spellEnd"/>
      <w:r w:rsidRPr="00673FC5">
        <w:rPr>
          <w:szCs w:val="22"/>
        </w:rPr>
        <w:t xml:space="preserve">, </w:t>
      </w:r>
      <w:proofErr w:type="spellStart"/>
      <w:r w:rsidRPr="00673FC5">
        <w:rPr>
          <w:szCs w:val="22"/>
        </w:rPr>
        <w:t>ina</w:t>
      </w:r>
      <w:proofErr w:type="spellEnd"/>
      <w:r w:rsidRPr="00673FC5">
        <w:rPr>
          <w:szCs w:val="22"/>
        </w:rPr>
        <w:t xml:space="preserve"> </w:t>
      </w:r>
      <w:proofErr w:type="spellStart"/>
      <w:r w:rsidRPr="00673FC5">
        <w:rPr>
          <w:szCs w:val="22"/>
        </w:rPr>
        <w:t>ia</w:t>
      </w:r>
      <w:proofErr w:type="spellEnd"/>
      <w:r w:rsidRPr="00673FC5">
        <w:rPr>
          <w:szCs w:val="22"/>
        </w:rPr>
        <w:t xml:space="preserve"> </w:t>
      </w:r>
      <w:proofErr w:type="spellStart"/>
      <w:r w:rsidRPr="00673FC5">
        <w:rPr>
          <w:szCs w:val="22"/>
        </w:rPr>
        <w:t>utagia</w:t>
      </w:r>
      <w:proofErr w:type="spellEnd"/>
      <w:r w:rsidRPr="00673FC5">
        <w:rPr>
          <w:szCs w:val="22"/>
        </w:rPr>
        <w:t xml:space="preserve"> tatou </w:t>
      </w:r>
      <w:proofErr w:type="spellStart"/>
      <w:r w:rsidRPr="00673FC5">
        <w:rPr>
          <w:szCs w:val="22"/>
        </w:rPr>
        <w:t>fa’ailoilo</w:t>
      </w:r>
      <w:proofErr w:type="spellEnd"/>
      <w:r w:rsidRPr="00673FC5">
        <w:rPr>
          <w:szCs w:val="22"/>
        </w:rPr>
        <w:t xml:space="preserve"> </w:t>
      </w:r>
      <w:proofErr w:type="spellStart"/>
      <w:r w:rsidRPr="00673FC5">
        <w:rPr>
          <w:szCs w:val="22"/>
        </w:rPr>
        <w:t>i</w:t>
      </w:r>
      <w:proofErr w:type="spellEnd"/>
      <w:r w:rsidRPr="00673FC5">
        <w:rPr>
          <w:szCs w:val="22"/>
        </w:rPr>
        <w:t xml:space="preserve"> </w:t>
      </w:r>
      <w:proofErr w:type="spellStart"/>
      <w:r w:rsidRPr="00673FC5">
        <w:rPr>
          <w:szCs w:val="22"/>
        </w:rPr>
        <w:t>so’o</w:t>
      </w:r>
      <w:proofErr w:type="spellEnd"/>
      <w:r w:rsidRPr="00673FC5">
        <w:rPr>
          <w:szCs w:val="22"/>
        </w:rPr>
        <w:t xml:space="preserve"> se </w:t>
      </w:r>
      <w:proofErr w:type="spellStart"/>
      <w:r w:rsidRPr="00673FC5">
        <w:rPr>
          <w:szCs w:val="22"/>
        </w:rPr>
        <w:t>vaega</w:t>
      </w:r>
      <w:proofErr w:type="spellEnd"/>
      <w:r w:rsidRPr="00673FC5">
        <w:rPr>
          <w:szCs w:val="22"/>
        </w:rPr>
        <w:t xml:space="preserve"> o le </w:t>
      </w:r>
      <w:proofErr w:type="spellStart"/>
      <w:r w:rsidRPr="00673FC5">
        <w:rPr>
          <w:szCs w:val="22"/>
        </w:rPr>
        <w:t>auala</w:t>
      </w:r>
      <w:proofErr w:type="spellEnd"/>
      <w:r w:rsidRPr="00673FC5">
        <w:rPr>
          <w:szCs w:val="22"/>
        </w:rPr>
        <w:t xml:space="preserve"> o lea </w:t>
      </w:r>
      <w:proofErr w:type="spellStart"/>
      <w:r w:rsidRPr="00673FC5">
        <w:rPr>
          <w:szCs w:val="22"/>
        </w:rPr>
        <w:t>fa’atinoina</w:t>
      </w:r>
      <w:proofErr w:type="spellEnd"/>
      <w:r w:rsidRPr="00673FC5">
        <w:rPr>
          <w:szCs w:val="22"/>
        </w:rPr>
        <w:t xml:space="preserve"> ai </w:t>
      </w:r>
      <w:proofErr w:type="spellStart"/>
      <w:r w:rsidRPr="00673FC5">
        <w:rPr>
          <w:szCs w:val="22"/>
        </w:rPr>
        <w:t>lenei</w:t>
      </w:r>
      <w:proofErr w:type="spellEnd"/>
      <w:r w:rsidRPr="00673FC5">
        <w:rPr>
          <w:szCs w:val="22"/>
        </w:rPr>
        <w:t xml:space="preserve"> </w:t>
      </w:r>
      <w:proofErr w:type="spellStart"/>
      <w:r w:rsidRPr="00673FC5">
        <w:rPr>
          <w:szCs w:val="22"/>
        </w:rPr>
        <w:t>galuega</w:t>
      </w:r>
      <w:proofErr w:type="spellEnd"/>
      <w:r w:rsidRPr="00673FC5">
        <w:rPr>
          <w:szCs w:val="22"/>
        </w:rPr>
        <w:t xml:space="preserve">, </w:t>
      </w:r>
      <w:proofErr w:type="spellStart"/>
      <w:r w:rsidRPr="00673FC5">
        <w:rPr>
          <w:szCs w:val="22"/>
        </w:rPr>
        <w:t>auā</w:t>
      </w:r>
      <w:proofErr w:type="spellEnd"/>
      <w:r w:rsidRPr="00673FC5">
        <w:rPr>
          <w:szCs w:val="22"/>
        </w:rPr>
        <w:t xml:space="preserve"> le </w:t>
      </w:r>
      <w:proofErr w:type="spellStart"/>
      <w:r w:rsidRPr="00673FC5">
        <w:rPr>
          <w:szCs w:val="22"/>
        </w:rPr>
        <w:t>saogalemu</w:t>
      </w:r>
      <w:proofErr w:type="spellEnd"/>
      <w:r w:rsidRPr="00673FC5">
        <w:rPr>
          <w:szCs w:val="22"/>
        </w:rPr>
        <w:t xml:space="preserve"> o le </w:t>
      </w:r>
      <w:proofErr w:type="spellStart"/>
      <w:r w:rsidRPr="00673FC5">
        <w:rPr>
          <w:szCs w:val="22"/>
        </w:rPr>
        <w:t>aufaigaluega</w:t>
      </w:r>
      <w:proofErr w:type="spellEnd"/>
      <w:r w:rsidRPr="00673FC5">
        <w:rPr>
          <w:szCs w:val="22"/>
        </w:rPr>
        <w:t xml:space="preserve"> </w:t>
      </w:r>
      <w:proofErr w:type="spellStart"/>
      <w:r w:rsidRPr="00673FC5">
        <w:rPr>
          <w:szCs w:val="22"/>
        </w:rPr>
        <w:t>fa’apea</w:t>
      </w:r>
      <w:proofErr w:type="spellEnd"/>
      <w:r w:rsidRPr="00673FC5">
        <w:rPr>
          <w:szCs w:val="22"/>
        </w:rPr>
        <w:t xml:space="preserve"> le </w:t>
      </w:r>
      <w:proofErr w:type="spellStart"/>
      <w:r w:rsidRPr="00673FC5">
        <w:rPr>
          <w:szCs w:val="22"/>
        </w:rPr>
        <w:t>mamalu</w:t>
      </w:r>
      <w:proofErr w:type="spellEnd"/>
      <w:r w:rsidRPr="00673FC5">
        <w:rPr>
          <w:szCs w:val="22"/>
        </w:rPr>
        <w:t xml:space="preserve"> </w:t>
      </w:r>
      <w:proofErr w:type="spellStart"/>
      <w:r w:rsidRPr="00673FC5">
        <w:rPr>
          <w:szCs w:val="22"/>
        </w:rPr>
        <w:t>lautele</w:t>
      </w:r>
      <w:proofErr w:type="spellEnd"/>
      <w:r w:rsidRPr="00673FC5">
        <w:rPr>
          <w:szCs w:val="22"/>
        </w:rPr>
        <w:t xml:space="preserve"> o le </w:t>
      </w:r>
      <w:proofErr w:type="spellStart"/>
      <w:r w:rsidRPr="00673FC5">
        <w:rPr>
          <w:szCs w:val="22"/>
        </w:rPr>
        <w:t>atunu’u</w:t>
      </w:r>
      <w:proofErr w:type="spellEnd"/>
      <w:r w:rsidRPr="00673FC5">
        <w:rPr>
          <w:szCs w:val="22"/>
        </w:rPr>
        <w:t xml:space="preserve"> o </w:t>
      </w:r>
      <w:proofErr w:type="spellStart"/>
      <w:r w:rsidRPr="00673FC5">
        <w:rPr>
          <w:szCs w:val="22"/>
        </w:rPr>
        <w:t>lo’o</w:t>
      </w:r>
      <w:proofErr w:type="spellEnd"/>
      <w:r w:rsidRPr="00673FC5">
        <w:rPr>
          <w:szCs w:val="22"/>
        </w:rPr>
        <w:t xml:space="preserve"> </w:t>
      </w:r>
      <w:proofErr w:type="spellStart"/>
      <w:r w:rsidRPr="00673FC5">
        <w:rPr>
          <w:szCs w:val="22"/>
        </w:rPr>
        <w:t>femalagaa’i</w:t>
      </w:r>
      <w:proofErr w:type="spellEnd"/>
      <w:r w:rsidRPr="00673FC5">
        <w:rPr>
          <w:szCs w:val="22"/>
        </w:rPr>
        <w:t xml:space="preserve">. </w:t>
      </w:r>
    </w:p>
    <w:p w14:paraId="7A7976F3" w14:textId="77777777" w:rsidR="00673FC5" w:rsidRPr="00673FC5" w:rsidRDefault="00673FC5" w:rsidP="00673FC5">
      <w:pPr>
        <w:spacing w:before="120"/>
        <w:contextualSpacing/>
        <w:rPr>
          <w:szCs w:val="22"/>
        </w:rPr>
      </w:pPr>
    </w:p>
    <w:p w14:paraId="20D5536C" w14:textId="77777777" w:rsidR="00673FC5" w:rsidRPr="00673FC5" w:rsidRDefault="00673FC5" w:rsidP="00673FC5">
      <w:pPr>
        <w:spacing w:before="120"/>
        <w:contextualSpacing/>
        <w:rPr>
          <w:szCs w:val="22"/>
          <w:lang w:val="fr-FR"/>
        </w:rPr>
      </w:pPr>
      <w:r w:rsidRPr="00673FC5">
        <w:rPr>
          <w:szCs w:val="22"/>
          <w:lang w:val="fr-FR"/>
        </w:rPr>
        <w:t xml:space="preserve">Matou te </w:t>
      </w:r>
      <w:proofErr w:type="spellStart"/>
      <w:r w:rsidRPr="00673FC5">
        <w:rPr>
          <w:szCs w:val="22"/>
          <w:lang w:val="fr-FR"/>
        </w:rPr>
        <w:t>talosagaina</w:t>
      </w:r>
      <w:proofErr w:type="spellEnd"/>
      <w:r w:rsidRPr="00673FC5">
        <w:rPr>
          <w:szCs w:val="22"/>
          <w:lang w:val="fr-FR"/>
        </w:rPr>
        <w:t xml:space="preserve"> </w:t>
      </w:r>
      <w:proofErr w:type="spellStart"/>
      <w:r w:rsidRPr="00673FC5">
        <w:rPr>
          <w:szCs w:val="22"/>
          <w:lang w:val="fr-FR"/>
        </w:rPr>
        <w:t>pea</w:t>
      </w:r>
      <w:proofErr w:type="spellEnd"/>
      <w:r w:rsidRPr="00673FC5">
        <w:rPr>
          <w:szCs w:val="22"/>
          <w:lang w:val="fr-FR"/>
        </w:rPr>
        <w:t xml:space="preserve"> la </w:t>
      </w:r>
      <w:proofErr w:type="spellStart"/>
      <w:r w:rsidRPr="00673FC5">
        <w:rPr>
          <w:szCs w:val="22"/>
          <w:lang w:val="fr-FR"/>
        </w:rPr>
        <w:t>outou</w:t>
      </w:r>
      <w:proofErr w:type="spellEnd"/>
      <w:r w:rsidRPr="00673FC5">
        <w:rPr>
          <w:szCs w:val="22"/>
          <w:lang w:val="fr-FR"/>
        </w:rPr>
        <w:t xml:space="preserve"> </w:t>
      </w:r>
      <w:proofErr w:type="spellStart"/>
      <w:r w:rsidRPr="00673FC5">
        <w:rPr>
          <w:szCs w:val="22"/>
          <w:lang w:val="fr-FR"/>
        </w:rPr>
        <w:t>lagolagosua</w:t>
      </w:r>
      <w:proofErr w:type="spellEnd"/>
      <w:r w:rsidRPr="00673FC5">
        <w:rPr>
          <w:szCs w:val="22"/>
          <w:lang w:val="fr-FR"/>
        </w:rPr>
        <w:t xml:space="preserve"> ma le tatou </w:t>
      </w:r>
      <w:proofErr w:type="spellStart"/>
      <w:r w:rsidRPr="00673FC5">
        <w:rPr>
          <w:szCs w:val="22"/>
          <w:lang w:val="fr-FR"/>
        </w:rPr>
        <w:t>galulue</w:t>
      </w:r>
      <w:proofErr w:type="spellEnd"/>
      <w:r w:rsidRPr="00673FC5">
        <w:rPr>
          <w:szCs w:val="22"/>
          <w:lang w:val="fr-FR"/>
        </w:rPr>
        <w:t xml:space="preserve"> </w:t>
      </w:r>
      <w:proofErr w:type="spellStart"/>
      <w:r w:rsidRPr="00673FC5">
        <w:rPr>
          <w:szCs w:val="22"/>
          <w:lang w:val="fr-FR"/>
        </w:rPr>
        <w:t>fa’atasi</w:t>
      </w:r>
      <w:proofErr w:type="spellEnd"/>
      <w:r w:rsidRPr="00673FC5">
        <w:rPr>
          <w:szCs w:val="22"/>
          <w:lang w:val="fr-FR"/>
        </w:rPr>
        <w:t xml:space="preserve">, ao </w:t>
      </w:r>
      <w:proofErr w:type="spellStart"/>
      <w:r w:rsidRPr="00673FC5">
        <w:rPr>
          <w:szCs w:val="22"/>
          <w:lang w:val="fr-FR"/>
        </w:rPr>
        <w:t>lo’o</w:t>
      </w:r>
      <w:proofErr w:type="spellEnd"/>
      <w:r w:rsidRPr="00673FC5">
        <w:rPr>
          <w:szCs w:val="22"/>
          <w:lang w:val="fr-FR"/>
        </w:rPr>
        <w:t xml:space="preserve"> </w:t>
      </w:r>
      <w:proofErr w:type="spellStart"/>
      <w:r w:rsidRPr="00673FC5">
        <w:rPr>
          <w:szCs w:val="22"/>
          <w:lang w:val="fr-FR"/>
        </w:rPr>
        <w:t>fa’atinoina</w:t>
      </w:r>
      <w:proofErr w:type="spellEnd"/>
      <w:r w:rsidRPr="00673FC5">
        <w:rPr>
          <w:szCs w:val="22"/>
          <w:lang w:val="fr-FR"/>
        </w:rPr>
        <w:t xml:space="preserve"> </w:t>
      </w:r>
      <w:proofErr w:type="spellStart"/>
      <w:r w:rsidRPr="00673FC5">
        <w:rPr>
          <w:szCs w:val="22"/>
          <w:lang w:val="fr-FR"/>
        </w:rPr>
        <w:t>lenei</w:t>
      </w:r>
      <w:proofErr w:type="spellEnd"/>
      <w:r w:rsidRPr="00673FC5">
        <w:rPr>
          <w:szCs w:val="22"/>
          <w:lang w:val="fr-FR"/>
        </w:rPr>
        <w:t xml:space="preserve"> </w:t>
      </w:r>
      <w:proofErr w:type="spellStart"/>
      <w:r w:rsidRPr="00673FC5">
        <w:rPr>
          <w:szCs w:val="22"/>
          <w:lang w:val="fr-FR"/>
        </w:rPr>
        <w:t>galuega</w:t>
      </w:r>
      <w:proofErr w:type="spellEnd"/>
      <w:r w:rsidRPr="00673FC5">
        <w:rPr>
          <w:szCs w:val="22"/>
          <w:lang w:val="fr-FR"/>
        </w:rPr>
        <w:t xml:space="preserve">, </w:t>
      </w:r>
      <w:proofErr w:type="spellStart"/>
      <w:r w:rsidRPr="00673FC5">
        <w:rPr>
          <w:szCs w:val="22"/>
          <w:lang w:val="fr-FR"/>
        </w:rPr>
        <w:t>auā</w:t>
      </w:r>
      <w:proofErr w:type="spellEnd"/>
      <w:r w:rsidRPr="00673FC5">
        <w:rPr>
          <w:szCs w:val="22"/>
          <w:lang w:val="fr-FR"/>
        </w:rPr>
        <w:t xml:space="preserve"> le </w:t>
      </w:r>
      <w:proofErr w:type="spellStart"/>
      <w:r w:rsidRPr="00673FC5">
        <w:rPr>
          <w:szCs w:val="22"/>
          <w:lang w:val="fr-FR"/>
        </w:rPr>
        <w:t>fa’ataunu’uina</w:t>
      </w:r>
      <w:proofErr w:type="spellEnd"/>
      <w:r w:rsidRPr="00673FC5">
        <w:rPr>
          <w:szCs w:val="22"/>
          <w:lang w:val="fr-FR"/>
        </w:rPr>
        <w:t xml:space="preserve"> o </w:t>
      </w:r>
      <w:proofErr w:type="spellStart"/>
      <w:r w:rsidRPr="00673FC5">
        <w:rPr>
          <w:szCs w:val="22"/>
          <w:lang w:val="fr-FR"/>
        </w:rPr>
        <w:t>lenei</w:t>
      </w:r>
      <w:proofErr w:type="spellEnd"/>
      <w:r w:rsidRPr="00673FC5">
        <w:rPr>
          <w:szCs w:val="22"/>
          <w:lang w:val="fr-FR"/>
        </w:rPr>
        <w:t xml:space="preserve"> </w:t>
      </w:r>
      <w:proofErr w:type="spellStart"/>
      <w:r w:rsidRPr="00673FC5">
        <w:rPr>
          <w:szCs w:val="22"/>
          <w:lang w:val="fr-FR"/>
        </w:rPr>
        <w:t>poloketi</w:t>
      </w:r>
      <w:proofErr w:type="spellEnd"/>
      <w:r w:rsidRPr="00673FC5">
        <w:rPr>
          <w:szCs w:val="22"/>
          <w:lang w:val="fr-FR"/>
        </w:rPr>
        <w:t xml:space="preserve"> </w:t>
      </w:r>
      <w:proofErr w:type="spellStart"/>
      <w:r w:rsidRPr="00673FC5">
        <w:rPr>
          <w:szCs w:val="22"/>
          <w:lang w:val="fr-FR"/>
        </w:rPr>
        <w:t>taua</w:t>
      </w:r>
      <w:proofErr w:type="spellEnd"/>
      <w:r w:rsidRPr="00673FC5">
        <w:rPr>
          <w:szCs w:val="22"/>
          <w:lang w:val="fr-FR"/>
        </w:rPr>
        <w:t xml:space="preserve"> mo le </w:t>
      </w:r>
      <w:proofErr w:type="spellStart"/>
      <w:r w:rsidRPr="00673FC5">
        <w:rPr>
          <w:szCs w:val="22"/>
          <w:lang w:val="fr-FR"/>
        </w:rPr>
        <w:t>faaleleia</w:t>
      </w:r>
      <w:proofErr w:type="spellEnd"/>
      <w:r w:rsidRPr="00673FC5">
        <w:rPr>
          <w:szCs w:val="22"/>
          <w:lang w:val="fr-FR"/>
        </w:rPr>
        <w:t xml:space="preserve"> o se </w:t>
      </w:r>
      <w:proofErr w:type="spellStart"/>
      <w:r w:rsidRPr="00673FC5">
        <w:rPr>
          <w:szCs w:val="22"/>
          <w:lang w:val="fr-FR"/>
        </w:rPr>
        <w:t>tasi</w:t>
      </w:r>
      <w:proofErr w:type="spellEnd"/>
      <w:r w:rsidRPr="00673FC5">
        <w:rPr>
          <w:szCs w:val="22"/>
          <w:lang w:val="fr-FR"/>
        </w:rPr>
        <w:t xml:space="preserve"> o tatou </w:t>
      </w:r>
      <w:proofErr w:type="spellStart"/>
      <w:r w:rsidRPr="00673FC5">
        <w:rPr>
          <w:szCs w:val="22"/>
          <w:lang w:val="fr-FR"/>
        </w:rPr>
        <w:t>auala</w:t>
      </w:r>
      <w:proofErr w:type="spellEnd"/>
      <w:r w:rsidRPr="00673FC5">
        <w:rPr>
          <w:szCs w:val="22"/>
          <w:lang w:val="fr-FR"/>
        </w:rPr>
        <w:t xml:space="preserve"> </w:t>
      </w:r>
      <w:proofErr w:type="spellStart"/>
      <w:r w:rsidRPr="00673FC5">
        <w:rPr>
          <w:szCs w:val="22"/>
          <w:lang w:val="fr-FR"/>
        </w:rPr>
        <w:t>taua</w:t>
      </w:r>
      <w:proofErr w:type="spellEnd"/>
      <w:r w:rsidRPr="00673FC5">
        <w:rPr>
          <w:szCs w:val="22"/>
          <w:lang w:val="fr-FR"/>
        </w:rPr>
        <w:t xml:space="preserve">. </w:t>
      </w:r>
    </w:p>
    <w:p w14:paraId="72BD885A" w14:textId="77777777" w:rsidR="00673FC5" w:rsidRPr="00673FC5" w:rsidRDefault="00673FC5" w:rsidP="00673FC5">
      <w:pPr>
        <w:spacing w:before="120"/>
        <w:contextualSpacing/>
        <w:rPr>
          <w:szCs w:val="22"/>
          <w:lang w:val="fr-FR"/>
        </w:rPr>
      </w:pPr>
    </w:p>
    <w:p w14:paraId="6C24E57F" w14:textId="7B332E07" w:rsidR="00673FC5" w:rsidRPr="00673FC5" w:rsidRDefault="00673FC5" w:rsidP="004C0E46">
      <w:pPr>
        <w:spacing w:before="120"/>
        <w:contextualSpacing/>
        <w:jc w:val="center"/>
        <w:rPr>
          <w:szCs w:val="22"/>
        </w:rPr>
      </w:pPr>
      <w:proofErr w:type="spellStart"/>
      <w:r w:rsidRPr="00673FC5">
        <w:rPr>
          <w:szCs w:val="22"/>
        </w:rPr>
        <w:t>Faafetai</w:t>
      </w:r>
      <w:proofErr w:type="spellEnd"/>
    </w:p>
    <w:p w14:paraId="5E851C44" w14:textId="77777777" w:rsidR="00673FC5" w:rsidRPr="00673FC5" w:rsidRDefault="00673FC5" w:rsidP="004C0E46">
      <w:pPr>
        <w:spacing w:before="120"/>
        <w:contextualSpacing/>
        <w:jc w:val="center"/>
        <w:rPr>
          <w:b/>
          <w:szCs w:val="22"/>
        </w:rPr>
      </w:pPr>
      <w:proofErr w:type="spellStart"/>
      <w:r w:rsidRPr="00673FC5">
        <w:rPr>
          <w:b/>
          <w:szCs w:val="22"/>
        </w:rPr>
        <w:t>Pulega</w:t>
      </w:r>
      <w:proofErr w:type="spellEnd"/>
      <w:r w:rsidRPr="00673FC5">
        <w:rPr>
          <w:b/>
          <w:szCs w:val="22"/>
        </w:rPr>
        <w:t xml:space="preserve"> o </w:t>
      </w:r>
      <w:proofErr w:type="spellStart"/>
      <w:r w:rsidRPr="00673FC5">
        <w:rPr>
          <w:b/>
          <w:szCs w:val="22"/>
        </w:rPr>
        <w:t>Felauaiga</w:t>
      </w:r>
      <w:proofErr w:type="spellEnd"/>
      <w:r w:rsidRPr="00673FC5">
        <w:rPr>
          <w:b/>
          <w:szCs w:val="22"/>
        </w:rPr>
        <w:t xml:space="preserve"> I le </w:t>
      </w:r>
      <w:proofErr w:type="spellStart"/>
      <w:r w:rsidRPr="00673FC5">
        <w:rPr>
          <w:b/>
          <w:szCs w:val="22"/>
        </w:rPr>
        <w:t>Laueleele</w:t>
      </w:r>
      <w:proofErr w:type="spellEnd"/>
      <w:r w:rsidRPr="00673FC5">
        <w:rPr>
          <w:b/>
          <w:szCs w:val="22"/>
        </w:rPr>
        <w:t>.</w:t>
      </w:r>
    </w:p>
    <w:p w14:paraId="339A4288" w14:textId="77777777" w:rsidR="00673FC5" w:rsidRPr="00673FC5" w:rsidRDefault="00673FC5" w:rsidP="00673FC5">
      <w:pPr>
        <w:pBdr>
          <w:bottom w:val="single" w:sz="6" w:space="1" w:color="auto"/>
        </w:pBdr>
        <w:spacing w:before="120"/>
        <w:contextualSpacing/>
        <w:rPr>
          <w:b/>
          <w:szCs w:val="22"/>
        </w:rPr>
      </w:pPr>
    </w:p>
    <w:p w14:paraId="204FF91C" w14:textId="77777777" w:rsidR="004C0E46" w:rsidRDefault="004C0E46" w:rsidP="00673FC5">
      <w:pPr>
        <w:spacing w:before="120"/>
        <w:contextualSpacing/>
        <w:rPr>
          <w:b/>
          <w:szCs w:val="22"/>
        </w:rPr>
      </w:pPr>
    </w:p>
    <w:p w14:paraId="7F0A44A3" w14:textId="7294454B" w:rsidR="004C0E46" w:rsidRPr="00673FC5" w:rsidRDefault="004C0E46" w:rsidP="00673FC5">
      <w:pPr>
        <w:spacing w:before="120"/>
        <w:contextualSpacing/>
        <w:rPr>
          <w:b/>
          <w:szCs w:val="22"/>
        </w:rPr>
      </w:pPr>
      <w:r>
        <w:rPr>
          <w:b/>
          <w:szCs w:val="22"/>
        </w:rPr>
        <w:t>11 February 2025</w:t>
      </w:r>
    </w:p>
    <w:p w14:paraId="08E52D85" w14:textId="77777777" w:rsidR="00673FC5" w:rsidRPr="00673FC5" w:rsidRDefault="00673FC5" w:rsidP="004D1706">
      <w:pPr>
        <w:spacing w:before="120" w:after="120"/>
        <w:jc w:val="center"/>
        <w:rPr>
          <w:b/>
          <w:sz w:val="28"/>
          <w:szCs w:val="28"/>
          <w:u w:val="single"/>
        </w:rPr>
      </w:pPr>
      <w:r w:rsidRPr="00673FC5">
        <w:rPr>
          <w:b/>
          <w:sz w:val="28"/>
          <w:szCs w:val="28"/>
          <w:u w:val="single"/>
        </w:rPr>
        <w:t>PUBLIC NOTICE</w:t>
      </w:r>
    </w:p>
    <w:p w14:paraId="5B1004C2" w14:textId="77777777" w:rsidR="00673FC5" w:rsidRPr="00673FC5" w:rsidRDefault="00673FC5" w:rsidP="004C0E46">
      <w:pPr>
        <w:shd w:val="clear" w:color="auto" w:fill="002060"/>
        <w:spacing w:before="120" w:line="276" w:lineRule="auto"/>
        <w:contextualSpacing/>
        <w:jc w:val="center"/>
        <w:rPr>
          <w:b/>
          <w:color w:val="FFFFFF" w:themeColor="background1"/>
          <w:sz w:val="28"/>
          <w:szCs w:val="28"/>
          <w:u w:val="single"/>
        </w:rPr>
      </w:pPr>
      <w:r w:rsidRPr="00673FC5">
        <w:rPr>
          <w:b/>
          <w:color w:val="FFFFFF" w:themeColor="background1"/>
          <w:sz w:val="28"/>
          <w:szCs w:val="28"/>
          <w:u w:val="single"/>
        </w:rPr>
        <w:t>Redefinition Survey works at Central Cross Island Road</w:t>
      </w:r>
    </w:p>
    <w:p w14:paraId="10935E39" w14:textId="77777777" w:rsidR="00673FC5" w:rsidRPr="00673FC5" w:rsidRDefault="00673FC5" w:rsidP="004C0E46">
      <w:pPr>
        <w:shd w:val="clear" w:color="auto" w:fill="002060"/>
        <w:spacing w:before="120" w:line="276" w:lineRule="auto"/>
        <w:contextualSpacing/>
        <w:jc w:val="center"/>
        <w:rPr>
          <w:b/>
          <w:color w:val="FFFFFF" w:themeColor="background1"/>
          <w:sz w:val="28"/>
          <w:szCs w:val="28"/>
          <w:u w:val="single"/>
        </w:rPr>
      </w:pPr>
      <w:r w:rsidRPr="00673FC5">
        <w:rPr>
          <w:b/>
          <w:color w:val="FFFFFF" w:themeColor="background1"/>
          <w:sz w:val="28"/>
          <w:szCs w:val="28"/>
          <w:u w:val="single"/>
        </w:rPr>
        <w:t xml:space="preserve">(CW1: </w:t>
      </w:r>
      <w:proofErr w:type="spellStart"/>
      <w:r w:rsidRPr="00673FC5">
        <w:rPr>
          <w:b/>
          <w:color w:val="FFFFFF" w:themeColor="background1"/>
          <w:sz w:val="28"/>
          <w:szCs w:val="28"/>
          <w:u w:val="single"/>
        </w:rPr>
        <w:t>Tanugamanono</w:t>
      </w:r>
      <w:proofErr w:type="spellEnd"/>
      <w:r w:rsidRPr="00673FC5">
        <w:rPr>
          <w:b/>
          <w:color w:val="FFFFFF" w:themeColor="background1"/>
          <w:sz w:val="28"/>
          <w:szCs w:val="28"/>
          <w:u w:val="single"/>
        </w:rPr>
        <w:t xml:space="preserve"> to </w:t>
      </w:r>
      <w:proofErr w:type="spellStart"/>
      <w:r w:rsidRPr="00673FC5">
        <w:rPr>
          <w:b/>
          <w:color w:val="FFFFFF" w:themeColor="background1"/>
          <w:sz w:val="28"/>
          <w:szCs w:val="28"/>
          <w:u w:val="single"/>
        </w:rPr>
        <w:t>Tiavi</w:t>
      </w:r>
      <w:proofErr w:type="spellEnd"/>
      <w:r w:rsidRPr="00673FC5">
        <w:rPr>
          <w:b/>
          <w:color w:val="FFFFFF" w:themeColor="background1"/>
          <w:sz w:val="28"/>
          <w:szCs w:val="28"/>
          <w:u w:val="single"/>
        </w:rPr>
        <w:t>)</w:t>
      </w:r>
    </w:p>
    <w:p w14:paraId="009258B9" w14:textId="77777777" w:rsidR="00673FC5" w:rsidRPr="00673FC5" w:rsidRDefault="00673FC5" w:rsidP="00673FC5">
      <w:pPr>
        <w:spacing w:before="120"/>
        <w:contextualSpacing/>
        <w:rPr>
          <w:b/>
          <w:szCs w:val="22"/>
        </w:rPr>
      </w:pPr>
    </w:p>
    <w:p w14:paraId="09626489" w14:textId="2CF829DE" w:rsidR="00673FC5" w:rsidRPr="00673FC5" w:rsidRDefault="00673FC5" w:rsidP="00673FC5">
      <w:pPr>
        <w:spacing w:before="120"/>
        <w:contextualSpacing/>
        <w:rPr>
          <w:szCs w:val="22"/>
        </w:rPr>
      </w:pPr>
      <w:r w:rsidRPr="00673FC5">
        <w:rPr>
          <w:szCs w:val="22"/>
        </w:rPr>
        <w:t xml:space="preserve">The Authority wishes to inform all residents residing from </w:t>
      </w:r>
      <w:proofErr w:type="spellStart"/>
      <w:r w:rsidRPr="00673FC5">
        <w:rPr>
          <w:szCs w:val="22"/>
        </w:rPr>
        <w:t>Tanugamanono</w:t>
      </w:r>
      <w:proofErr w:type="spellEnd"/>
      <w:r w:rsidRPr="00673FC5">
        <w:rPr>
          <w:szCs w:val="22"/>
        </w:rPr>
        <w:t xml:space="preserve"> to Lower </w:t>
      </w:r>
      <w:proofErr w:type="spellStart"/>
      <w:r w:rsidRPr="00673FC5">
        <w:rPr>
          <w:szCs w:val="22"/>
        </w:rPr>
        <w:t>Tiavi</w:t>
      </w:r>
      <w:proofErr w:type="spellEnd"/>
      <w:r w:rsidRPr="00673FC5">
        <w:rPr>
          <w:szCs w:val="22"/>
        </w:rPr>
        <w:t xml:space="preserve"> that re-survey works for the Central Cross Island Road, from </w:t>
      </w:r>
      <w:proofErr w:type="spellStart"/>
      <w:r w:rsidRPr="00673FC5">
        <w:rPr>
          <w:szCs w:val="22"/>
        </w:rPr>
        <w:t>Tanugamanono</w:t>
      </w:r>
      <w:proofErr w:type="spellEnd"/>
      <w:r w:rsidRPr="00673FC5">
        <w:rPr>
          <w:szCs w:val="22"/>
        </w:rPr>
        <w:t xml:space="preserve"> to </w:t>
      </w:r>
      <w:proofErr w:type="spellStart"/>
      <w:r w:rsidRPr="00673FC5">
        <w:rPr>
          <w:szCs w:val="22"/>
        </w:rPr>
        <w:t>Tiavi</w:t>
      </w:r>
      <w:proofErr w:type="spellEnd"/>
      <w:r w:rsidRPr="00673FC5">
        <w:rPr>
          <w:szCs w:val="22"/>
        </w:rPr>
        <w:t xml:space="preserve"> will be re-commencing this month. The redefinition survey works by Land Link Services is to reconfirm all the affected lands and structures affected by these works </w:t>
      </w:r>
      <w:r w:rsidRPr="00673FC5">
        <w:rPr>
          <w:b/>
          <w:bCs/>
          <w:szCs w:val="22"/>
        </w:rPr>
        <w:t xml:space="preserve">from </w:t>
      </w:r>
      <w:proofErr w:type="spellStart"/>
      <w:r w:rsidRPr="00673FC5">
        <w:rPr>
          <w:b/>
          <w:bCs/>
          <w:szCs w:val="22"/>
        </w:rPr>
        <w:t>Tanugamanono</w:t>
      </w:r>
      <w:proofErr w:type="spellEnd"/>
      <w:r w:rsidRPr="00673FC5">
        <w:rPr>
          <w:b/>
          <w:bCs/>
          <w:szCs w:val="22"/>
        </w:rPr>
        <w:t xml:space="preserve"> to </w:t>
      </w:r>
      <w:proofErr w:type="spellStart"/>
      <w:r w:rsidRPr="00673FC5">
        <w:rPr>
          <w:b/>
          <w:bCs/>
          <w:szCs w:val="22"/>
        </w:rPr>
        <w:t>Tiavi</w:t>
      </w:r>
      <w:proofErr w:type="spellEnd"/>
      <w:r w:rsidRPr="00673FC5">
        <w:rPr>
          <w:b/>
          <w:bCs/>
          <w:szCs w:val="22"/>
        </w:rPr>
        <w:t>.</w:t>
      </w:r>
      <w:r w:rsidRPr="00673FC5">
        <w:rPr>
          <w:szCs w:val="22"/>
        </w:rPr>
        <w:t xml:space="preserve"> This survey shall take approximately 3 to 4 months, completing in June 2025</w:t>
      </w:r>
      <w:r w:rsidRPr="00673FC5">
        <w:rPr>
          <w:b/>
          <w:szCs w:val="22"/>
        </w:rPr>
        <w:t>.</w:t>
      </w:r>
      <w:r w:rsidRPr="00673FC5">
        <w:rPr>
          <w:szCs w:val="22"/>
        </w:rPr>
        <w:t xml:space="preserve"> </w:t>
      </w:r>
    </w:p>
    <w:p w14:paraId="1EB79F82" w14:textId="77777777" w:rsidR="00673FC5" w:rsidRPr="00673FC5" w:rsidRDefault="00673FC5" w:rsidP="00673FC5">
      <w:pPr>
        <w:spacing w:before="120"/>
        <w:contextualSpacing/>
        <w:rPr>
          <w:szCs w:val="22"/>
        </w:rPr>
      </w:pPr>
    </w:p>
    <w:p w14:paraId="056F0500" w14:textId="77777777" w:rsidR="00673FC5" w:rsidRPr="00673FC5" w:rsidRDefault="00673FC5" w:rsidP="00673FC5">
      <w:pPr>
        <w:spacing w:before="120"/>
        <w:contextualSpacing/>
        <w:rPr>
          <w:szCs w:val="22"/>
        </w:rPr>
      </w:pPr>
      <w:r w:rsidRPr="00673FC5">
        <w:rPr>
          <w:szCs w:val="22"/>
        </w:rPr>
        <w:t xml:space="preserve">To ensure public safety and minimise impacts on traffic, we kindly ask the travelling public in this area, to drive with caution and adhere to all road signs within the vicinity. The Authority relies on your patience and continuous support as we work to implement this project for the improvement of our road network. </w:t>
      </w:r>
    </w:p>
    <w:p w14:paraId="0F1F86C4" w14:textId="77777777" w:rsidR="00673FC5" w:rsidRPr="00673FC5" w:rsidRDefault="00673FC5" w:rsidP="00673FC5">
      <w:pPr>
        <w:spacing w:before="120"/>
        <w:contextualSpacing/>
        <w:rPr>
          <w:szCs w:val="22"/>
        </w:rPr>
      </w:pPr>
    </w:p>
    <w:p w14:paraId="56CB4054" w14:textId="77777777" w:rsidR="00673FC5" w:rsidRPr="00673FC5" w:rsidRDefault="00673FC5" w:rsidP="004C0E46">
      <w:pPr>
        <w:spacing w:before="120"/>
        <w:contextualSpacing/>
        <w:jc w:val="center"/>
        <w:rPr>
          <w:szCs w:val="22"/>
        </w:rPr>
      </w:pPr>
      <w:r w:rsidRPr="00673FC5">
        <w:rPr>
          <w:szCs w:val="22"/>
        </w:rPr>
        <w:t>Thank you</w:t>
      </w:r>
    </w:p>
    <w:p w14:paraId="4E6FB021" w14:textId="77777777" w:rsidR="00673FC5" w:rsidRPr="00673FC5" w:rsidRDefault="00673FC5" w:rsidP="004C0E46">
      <w:pPr>
        <w:spacing w:before="120"/>
        <w:contextualSpacing/>
        <w:jc w:val="center"/>
        <w:rPr>
          <w:b/>
          <w:szCs w:val="22"/>
        </w:rPr>
      </w:pPr>
      <w:r w:rsidRPr="00673FC5">
        <w:rPr>
          <w:b/>
          <w:szCs w:val="22"/>
        </w:rPr>
        <w:t>Land Transport Authority</w:t>
      </w:r>
    </w:p>
    <w:p w14:paraId="70CAF5A6" w14:textId="31EF07F6" w:rsidR="00673FC5" w:rsidRDefault="004C0E46" w:rsidP="00673FC5">
      <w:pPr>
        <w:spacing w:before="120"/>
        <w:contextualSpacing/>
        <w:rPr>
          <w:b/>
          <w:sz w:val="28"/>
          <w:szCs w:val="28"/>
        </w:rPr>
      </w:pPr>
      <w:r w:rsidRPr="004C0E46">
        <w:rPr>
          <w:b/>
          <w:sz w:val="28"/>
          <w:szCs w:val="28"/>
        </w:rPr>
        <w:lastRenderedPageBreak/>
        <w:t>Map highlighting road covered by the Survey (</w:t>
      </w:r>
      <w:proofErr w:type="spellStart"/>
      <w:r w:rsidRPr="004C0E46">
        <w:rPr>
          <w:b/>
          <w:sz w:val="28"/>
          <w:szCs w:val="28"/>
        </w:rPr>
        <w:t>Tanugamanono</w:t>
      </w:r>
      <w:proofErr w:type="spellEnd"/>
      <w:r w:rsidRPr="004C0E46">
        <w:rPr>
          <w:b/>
          <w:sz w:val="28"/>
          <w:szCs w:val="28"/>
        </w:rPr>
        <w:t xml:space="preserve"> to </w:t>
      </w:r>
      <w:proofErr w:type="spellStart"/>
      <w:r w:rsidRPr="004C0E46">
        <w:rPr>
          <w:b/>
          <w:sz w:val="28"/>
          <w:szCs w:val="28"/>
        </w:rPr>
        <w:t>Tiavi</w:t>
      </w:r>
      <w:proofErr w:type="spellEnd"/>
      <w:r w:rsidRPr="004C0E46">
        <w:rPr>
          <w:b/>
          <w:sz w:val="28"/>
          <w:szCs w:val="28"/>
        </w:rPr>
        <w:t>)</w:t>
      </w:r>
    </w:p>
    <w:p w14:paraId="6A1D2C53" w14:textId="77777777" w:rsidR="004C0E46" w:rsidRPr="00673FC5" w:rsidRDefault="004C0E46" w:rsidP="00673FC5">
      <w:pPr>
        <w:spacing w:before="120"/>
        <w:contextualSpacing/>
        <w:rPr>
          <w:b/>
          <w:sz w:val="28"/>
          <w:szCs w:val="28"/>
        </w:rPr>
      </w:pPr>
    </w:p>
    <w:p w14:paraId="43595697" w14:textId="77777777" w:rsidR="00673FC5" w:rsidRPr="00673FC5" w:rsidRDefault="00673FC5" w:rsidP="00673FC5">
      <w:pPr>
        <w:spacing w:before="120"/>
        <w:contextualSpacing/>
        <w:rPr>
          <w:b/>
          <w:szCs w:val="22"/>
        </w:rPr>
      </w:pPr>
      <w:r w:rsidRPr="00673FC5">
        <w:rPr>
          <w:b/>
          <w:noProof/>
          <w:szCs w:val="22"/>
        </w:rPr>
        <w:drawing>
          <wp:inline distT="0" distB="0" distL="0" distR="0" wp14:anchorId="02AACA37" wp14:editId="577A4883">
            <wp:extent cx="6468252" cy="503782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8936" cy="5046148"/>
                    </a:xfrm>
                    <a:prstGeom prst="rect">
                      <a:avLst/>
                    </a:prstGeom>
                  </pic:spPr>
                </pic:pic>
              </a:graphicData>
            </a:graphic>
          </wp:inline>
        </w:drawing>
      </w:r>
    </w:p>
    <w:p w14:paraId="555BB64C" w14:textId="77777777" w:rsidR="00673FC5" w:rsidRPr="00673FC5" w:rsidRDefault="00673FC5" w:rsidP="00673FC5">
      <w:pPr>
        <w:spacing w:before="120"/>
        <w:contextualSpacing/>
        <w:rPr>
          <w:b/>
          <w:szCs w:val="22"/>
        </w:rPr>
      </w:pPr>
    </w:p>
    <w:p w14:paraId="3A6D5A7A" w14:textId="77777777" w:rsidR="00673FC5" w:rsidRPr="00673FC5" w:rsidRDefault="00673FC5" w:rsidP="00673FC5">
      <w:pPr>
        <w:spacing w:before="120"/>
        <w:contextualSpacing/>
        <w:rPr>
          <w:b/>
          <w:szCs w:val="22"/>
        </w:rPr>
      </w:pPr>
    </w:p>
    <w:p w14:paraId="1034BE22" w14:textId="77777777" w:rsidR="00673FC5" w:rsidRPr="00673FC5" w:rsidRDefault="00673FC5" w:rsidP="00673FC5">
      <w:pPr>
        <w:spacing w:before="120"/>
        <w:contextualSpacing/>
        <w:rPr>
          <w:b/>
          <w:szCs w:val="22"/>
        </w:rPr>
      </w:pPr>
    </w:p>
    <w:p w14:paraId="526EE096" w14:textId="77777777" w:rsidR="00673FC5" w:rsidRPr="00673FC5" w:rsidRDefault="00673FC5" w:rsidP="00673FC5">
      <w:pPr>
        <w:spacing w:before="120"/>
        <w:contextualSpacing/>
        <w:rPr>
          <w:b/>
          <w:szCs w:val="22"/>
        </w:rPr>
      </w:pPr>
    </w:p>
    <w:p w14:paraId="4752B074" w14:textId="77777777" w:rsidR="004F43FB" w:rsidRDefault="004F43FB" w:rsidP="00673FC5">
      <w:pPr>
        <w:rPr>
          <w:w w:val="108"/>
        </w:rPr>
      </w:pPr>
    </w:p>
    <w:sectPr w:rsidR="004F43FB" w:rsidSect="00673FC5">
      <w:footerReference w:type="default" r:id="rId9"/>
      <w:headerReference w:type="first" r:id="rId10"/>
      <w:pgSz w:w="11907" w:h="16840" w:code="9"/>
      <w:pgMar w:top="1985" w:right="850" w:bottom="1559" w:left="993" w:header="720" w:footer="48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FCD54" w14:textId="77777777" w:rsidR="001D295D" w:rsidRDefault="001D295D">
      <w:r>
        <w:separator/>
      </w:r>
    </w:p>
  </w:endnote>
  <w:endnote w:type="continuationSeparator" w:id="0">
    <w:p w14:paraId="43964456" w14:textId="77777777" w:rsidR="001D295D" w:rsidRDefault="001D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959433"/>
      <w:docPartObj>
        <w:docPartGallery w:val="Page Numbers (Bottom of Page)"/>
        <w:docPartUnique/>
      </w:docPartObj>
    </w:sdtPr>
    <w:sdtEndPr>
      <w:rPr>
        <w:noProof/>
      </w:rPr>
    </w:sdtEndPr>
    <w:sdtContent>
      <w:p w14:paraId="03E7C998" w14:textId="77777777" w:rsidR="00CC3481" w:rsidRDefault="00CC34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2D6EC2" w14:textId="77777777" w:rsidR="009C238F" w:rsidRPr="00E54CEA" w:rsidRDefault="009C238F" w:rsidP="00987616">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56683" w14:textId="77777777" w:rsidR="001D295D" w:rsidRDefault="001D295D">
      <w:r>
        <w:separator/>
      </w:r>
    </w:p>
  </w:footnote>
  <w:footnote w:type="continuationSeparator" w:id="0">
    <w:p w14:paraId="6008C815" w14:textId="77777777" w:rsidR="001D295D" w:rsidRDefault="001D2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BE57" w14:textId="77777777" w:rsidR="00CC3481" w:rsidRDefault="00CC3481" w:rsidP="00CC3481">
    <w:pPr>
      <w:pStyle w:val="Header"/>
      <w:tabs>
        <w:tab w:val="left" w:pos="6096"/>
      </w:tabs>
    </w:pPr>
    <w:r>
      <w:rPr>
        <w:noProof/>
        <w:lang w:val="en-US" w:eastAsia="en-US"/>
      </w:rPr>
      <w:drawing>
        <wp:anchor distT="0" distB="0" distL="114300" distR="114300" simplePos="0" relativeHeight="251665920" behindDoc="1" locked="0" layoutInCell="1" allowOverlap="1" wp14:anchorId="59F6D3F0" wp14:editId="6D1ECDDE">
          <wp:simplePos x="0" y="0"/>
          <wp:positionH relativeFrom="page">
            <wp:align>right</wp:align>
          </wp:positionH>
          <wp:positionV relativeFrom="page">
            <wp:posOffset>34290</wp:posOffset>
          </wp:positionV>
          <wp:extent cx="7560310" cy="10689870"/>
          <wp:effectExtent l="0" t="0" r="2540" b="0"/>
          <wp:wrapNone/>
          <wp:docPr id="2133670521" name="Picture 21336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a-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106898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0BAA"/>
    <w:multiLevelType w:val="hybridMultilevel"/>
    <w:tmpl w:val="2FEE1F54"/>
    <w:lvl w:ilvl="0" w:tplc="D81C4F8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BF0243B"/>
    <w:multiLevelType w:val="hybridMultilevel"/>
    <w:tmpl w:val="4064C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55743C"/>
    <w:multiLevelType w:val="hybridMultilevel"/>
    <w:tmpl w:val="CE58B978"/>
    <w:lvl w:ilvl="0" w:tplc="706E9F82">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45D5493"/>
    <w:multiLevelType w:val="hybridMultilevel"/>
    <w:tmpl w:val="07744530"/>
    <w:lvl w:ilvl="0" w:tplc="3FAC0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4103055"/>
    <w:multiLevelType w:val="hybridMultilevel"/>
    <w:tmpl w:val="4064C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F52C6A"/>
    <w:multiLevelType w:val="multilevel"/>
    <w:tmpl w:val="D8C000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9AB22B6"/>
    <w:multiLevelType w:val="hybridMultilevel"/>
    <w:tmpl w:val="A3B28B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96457174">
    <w:abstractNumId w:val="6"/>
  </w:num>
  <w:num w:numId="2" w16cid:durableId="122889010">
    <w:abstractNumId w:val="0"/>
  </w:num>
  <w:num w:numId="3" w16cid:durableId="1438670118">
    <w:abstractNumId w:val="3"/>
  </w:num>
  <w:num w:numId="4" w16cid:durableId="1094784085">
    <w:abstractNumId w:val="2"/>
  </w:num>
  <w:num w:numId="5" w16cid:durableId="601911715">
    <w:abstractNumId w:val="4"/>
  </w:num>
  <w:num w:numId="6" w16cid:durableId="210579267">
    <w:abstractNumId w:val="5"/>
  </w:num>
  <w:num w:numId="7" w16cid:durableId="16902525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131389,#1d185c,#2e155f,#07079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FC5"/>
    <w:rsid w:val="00001CB1"/>
    <w:rsid w:val="00013262"/>
    <w:rsid w:val="000263B3"/>
    <w:rsid w:val="00027DE9"/>
    <w:rsid w:val="0003068C"/>
    <w:rsid w:val="00032FF0"/>
    <w:rsid w:val="00033E13"/>
    <w:rsid w:val="00036909"/>
    <w:rsid w:val="0004171B"/>
    <w:rsid w:val="000419DC"/>
    <w:rsid w:val="00041B52"/>
    <w:rsid w:val="0004282D"/>
    <w:rsid w:val="00043E7C"/>
    <w:rsid w:val="0004759A"/>
    <w:rsid w:val="00053371"/>
    <w:rsid w:val="0005341D"/>
    <w:rsid w:val="0005386E"/>
    <w:rsid w:val="000744DA"/>
    <w:rsid w:val="00083217"/>
    <w:rsid w:val="000845AF"/>
    <w:rsid w:val="00090595"/>
    <w:rsid w:val="0009201A"/>
    <w:rsid w:val="00092A09"/>
    <w:rsid w:val="00097077"/>
    <w:rsid w:val="000A2268"/>
    <w:rsid w:val="000A2C3E"/>
    <w:rsid w:val="000A628B"/>
    <w:rsid w:val="000C4725"/>
    <w:rsid w:val="000C6F04"/>
    <w:rsid w:val="000D0390"/>
    <w:rsid w:val="000D074B"/>
    <w:rsid w:val="000D1FAE"/>
    <w:rsid w:val="000D26E7"/>
    <w:rsid w:val="000E670F"/>
    <w:rsid w:val="000F3FEB"/>
    <w:rsid w:val="00101209"/>
    <w:rsid w:val="001038FA"/>
    <w:rsid w:val="00103A00"/>
    <w:rsid w:val="0010639F"/>
    <w:rsid w:val="00107E5E"/>
    <w:rsid w:val="00111D94"/>
    <w:rsid w:val="00115A06"/>
    <w:rsid w:val="0011747E"/>
    <w:rsid w:val="00120BF8"/>
    <w:rsid w:val="001212F7"/>
    <w:rsid w:val="00122752"/>
    <w:rsid w:val="00133C2B"/>
    <w:rsid w:val="00133F5D"/>
    <w:rsid w:val="00134498"/>
    <w:rsid w:val="001351B6"/>
    <w:rsid w:val="00135E48"/>
    <w:rsid w:val="00136451"/>
    <w:rsid w:val="00136B94"/>
    <w:rsid w:val="00140A22"/>
    <w:rsid w:val="00140E35"/>
    <w:rsid w:val="0014328D"/>
    <w:rsid w:val="001472E8"/>
    <w:rsid w:val="00150954"/>
    <w:rsid w:val="00151826"/>
    <w:rsid w:val="00152894"/>
    <w:rsid w:val="00152A76"/>
    <w:rsid w:val="00155375"/>
    <w:rsid w:val="0016261B"/>
    <w:rsid w:val="00162C4A"/>
    <w:rsid w:val="001640A0"/>
    <w:rsid w:val="00165393"/>
    <w:rsid w:val="00167352"/>
    <w:rsid w:val="00167EFB"/>
    <w:rsid w:val="001857D3"/>
    <w:rsid w:val="00190934"/>
    <w:rsid w:val="001A1630"/>
    <w:rsid w:val="001A357F"/>
    <w:rsid w:val="001B6B90"/>
    <w:rsid w:val="001C2806"/>
    <w:rsid w:val="001C2A1A"/>
    <w:rsid w:val="001C35B6"/>
    <w:rsid w:val="001C3F4D"/>
    <w:rsid w:val="001C5C4D"/>
    <w:rsid w:val="001C78C4"/>
    <w:rsid w:val="001D252F"/>
    <w:rsid w:val="001D295D"/>
    <w:rsid w:val="001D2CB5"/>
    <w:rsid w:val="001D3398"/>
    <w:rsid w:val="001D7C2A"/>
    <w:rsid w:val="001F1D1F"/>
    <w:rsid w:val="001F1DA8"/>
    <w:rsid w:val="001F4A09"/>
    <w:rsid w:val="001F6E22"/>
    <w:rsid w:val="001F7ADF"/>
    <w:rsid w:val="002015A5"/>
    <w:rsid w:val="00203A84"/>
    <w:rsid w:val="00207CE6"/>
    <w:rsid w:val="00210219"/>
    <w:rsid w:val="002202D4"/>
    <w:rsid w:val="00220C07"/>
    <w:rsid w:val="002221B2"/>
    <w:rsid w:val="002227AC"/>
    <w:rsid w:val="00226210"/>
    <w:rsid w:val="00230E4D"/>
    <w:rsid w:val="002367AC"/>
    <w:rsid w:val="002400D7"/>
    <w:rsid w:val="00244457"/>
    <w:rsid w:val="00251C16"/>
    <w:rsid w:val="002525A1"/>
    <w:rsid w:val="00252EF4"/>
    <w:rsid w:val="00254385"/>
    <w:rsid w:val="002547BA"/>
    <w:rsid w:val="0026549E"/>
    <w:rsid w:val="00274005"/>
    <w:rsid w:val="00275A2A"/>
    <w:rsid w:val="00275A8E"/>
    <w:rsid w:val="0028550D"/>
    <w:rsid w:val="002859C8"/>
    <w:rsid w:val="00293D65"/>
    <w:rsid w:val="0029501F"/>
    <w:rsid w:val="00296CCE"/>
    <w:rsid w:val="002971CF"/>
    <w:rsid w:val="002B4EDD"/>
    <w:rsid w:val="002B6E71"/>
    <w:rsid w:val="002B7D68"/>
    <w:rsid w:val="002C055E"/>
    <w:rsid w:val="002C0915"/>
    <w:rsid w:val="002C6208"/>
    <w:rsid w:val="002D0F18"/>
    <w:rsid w:val="002D19D5"/>
    <w:rsid w:val="002D6A9C"/>
    <w:rsid w:val="002E2D1F"/>
    <w:rsid w:val="002E7763"/>
    <w:rsid w:val="00304305"/>
    <w:rsid w:val="00305AE6"/>
    <w:rsid w:val="00310F7B"/>
    <w:rsid w:val="00315062"/>
    <w:rsid w:val="0031724B"/>
    <w:rsid w:val="0032352C"/>
    <w:rsid w:val="00325FFE"/>
    <w:rsid w:val="00326481"/>
    <w:rsid w:val="00326C52"/>
    <w:rsid w:val="0033353B"/>
    <w:rsid w:val="00334483"/>
    <w:rsid w:val="003359F4"/>
    <w:rsid w:val="003417DC"/>
    <w:rsid w:val="00342B3E"/>
    <w:rsid w:val="00345BE7"/>
    <w:rsid w:val="00345F52"/>
    <w:rsid w:val="00346FB8"/>
    <w:rsid w:val="003471C2"/>
    <w:rsid w:val="003474D4"/>
    <w:rsid w:val="0035792D"/>
    <w:rsid w:val="0036180A"/>
    <w:rsid w:val="00362ABD"/>
    <w:rsid w:val="00362EEC"/>
    <w:rsid w:val="0036498E"/>
    <w:rsid w:val="0036707B"/>
    <w:rsid w:val="003700C6"/>
    <w:rsid w:val="00373831"/>
    <w:rsid w:val="0037606B"/>
    <w:rsid w:val="00381145"/>
    <w:rsid w:val="00383427"/>
    <w:rsid w:val="00385502"/>
    <w:rsid w:val="00385804"/>
    <w:rsid w:val="00386921"/>
    <w:rsid w:val="003A14A8"/>
    <w:rsid w:val="003A3862"/>
    <w:rsid w:val="003A3FBC"/>
    <w:rsid w:val="003A47EF"/>
    <w:rsid w:val="003A5942"/>
    <w:rsid w:val="003A7E51"/>
    <w:rsid w:val="003B2031"/>
    <w:rsid w:val="003B4E51"/>
    <w:rsid w:val="003B54DF"/>
    <w:rsid w:val="003B67F9"/>
    <w:rsid w:val="003B77F8"/>
    <w:rsid w:val="003C0E9D"/>
    <w:rsid w:val="003C25BA"/>
    <w:rsid w:val="003C5B47"/>
    <w:rsid w:val="003C620C"/>
    <w:rsid w:val="003D14B9"/>
    <w:rsid w:val="003D7403"/>
    <w:rsid w:val="003D7D54"/>
    <w:rsid w:val="003E2614"/>
    <w:rsid w:val="003E4127"/>
    <w:rsid w:val="003E4FD6"/>
    <w:rsid w:val="00402487"/>
    <w:rsid w:val="0040715D"/>
    <w:rsid w:val="004119DF"/>
    <w:rsid w:val="0041496B"/>
    <w:rsid w:val="0042224B"/>
    <w:rsid w:val="004273D5"/>
    <w:rsid w:val="004442E9"/>
    <w:rsid w:val="004544E9"/>
    <w:rsid w:val="00454D80"/>
    <w:rsid w:val="004624DE"/>
    <w:rsid w:val="004626E5"/>
    <w:rsid w:val="00464F89"/>
    <w:rsid w:val="00465A19"/>
    <w:rsid w:val="004668A1"/>
    <w:rsid w:val="00467F5A"/>
    <w:rsid w:val="00473B3E"/>
    <w:rsid w:val="004747E5"/>
    <w:rsid w:val="00476DBE"/>
    <w:rsid w:val="004850E9"/>
    <w:rsid w:val="004874DC"/>
    <w:rsid w:val="004956EB"/>
    <w:rsid w:val="004A04C6"/>
    <w:rsid w:val="004A075F"/>
    <w:rsid w:val="004A6F3C"/>
    <w:rsid w:val="004C0E46"/>
    <w:rsid w:val="004C165C"/>
    <w:rsid w:val="004C1FD1"/>
    <w:rsid w:val="004C4EDE"/>
    <w:rsid w:val="004D107C"/>
    <w:rsid w:val="004D16EE"/>
    <w:rsid w:val="004D1706"/>
    <w:rsid w:val="004D19B2"/>
    <w:rsid w:val="004D2405"/>
    <w:rsid w:val="004D6E45"/>
    <w:rsid w:val="004E0E11"/>
    <w:rsid w:val="004E7ABA"/>
    <w:rsid w:val="004F42E7"/>
    <w:rsid w:val="004F43FB"/>
    <w:rsid w:val="00500CE8"/>
    <w:rsid w:val="00501568"/>
    <w:rsid w:val="0050183D"/>
    <w:rsid w:val="00503430"/>
    <w:rsid w:val="0051216F"/>
    <w:rsid w:val="00516AC7"/>
    <w:rsid w:val="0051752F"/>
    <w:rsid w:val="00522B4F"/>
    <w:rsid w:val="00522F9F"/>
    <w:rsid w:val="005276F8"/>
    <w:rsid w:val="005372A1"/>
    <w:rsid w:val="00537AA2"/>
    <w:rsid w:val="005475E6"/>
    <w:rsid w:val="00554249"/>
    <w:rsid w:val="00560525"/>
    <w:rsid w:val="00565BC5"/>
    <w:rsid w:val="00566D01"/>
    <w:rsid w:val="005814F3"/>
    <w:rsid w:val="005856D1"/>
    <w:rsid w:val="00587167"/>
    <w:rsid w:val="005908DC"/>
    <w:rsid w:val="00591400"/>
    <w:rsid w:val="00591C9A"/>
    <w:rsid w:val="00592EE7"/>
    <w:rsid w:val="00595ED3"/>
    <w:rsid w:val="005A606C"/>
    <w:rsid w:val="005B041F"/>
    <w:rsid w:val="005B6D2E"/>
    <w:rsid w:val="005C179C"/>
    <w:rsid w:val="005C32F9"/>
    <w:rsid w:val="005C6870"/>
    <w:rsid w:val="005C7A6F"/>
    <w:rsid w:val="005D3863"/>
    <w:rsid w:val="005D7E7E"/>
    <w:rsid w:val="005E54C5"/>
    <w:rsid w:val="005F252E"/>
    <w:rsid w:val="005F39A5"/>
    <w:rsid w:val="00602CA4"/>
    <w:rsid w:val="00605359"/>
    <w:rsid w:val="00607E07"/>
    <w:rsid w:val="006128F6"/>
    <w:rsid w:val="00615BB0"/>
    <w:rsid w:val="00615CF8"/>
    <w:rsid w:val="006223E0"/>
    <w:rsid w:val="00623D43"/>
    <w:rsid w:val="00624576"/>
    <w:rsid w:val="006245E0"/>
    <w:rsid w:val="00626E7C"/>
    <w:rsid w:val="00627517"/>
    <w:rsid w:val="0063196B"/>
    <w:rsid w:val="006326B4"/>
    <w:rsid w:val="0063531C"/>
    <w:rsid w:val="00637720"/>
    <w:rsid w:val="0064055E"/>
    <w:rsid w:val="006425C4"/>
    <w:rsid w:val="006542F1"/>
    <w:rsid w:val="00660648"/>
    <w:rsid w:val="00660E7D"/>
    <w:rsid w:val="006620EF"/>
    <w:rsid w:val="00662FC1"/>
    <w:rsid w:val="00663524"/>
    <w:rsid w:val="006651EA"/>
    <w:rsid w:val="00665CFF"/>
    <w:rsid w:val="00665E28"/>
    <w:rsid w:val="00673FC5"/>
    <w:rsid w:val="006750A2"/>
    <w:rsid w:val="006806B1"/>
    <w:rsid w:val="00680B98"/>
    <w:rsid w:val="006816E6"/>
    <w:rsid w:val="00681D70"/>
    <w:rsid w:val="006852F8"/>
    <w:rsid w:val="00690044"/>
    <w:rsid w:val="0069052C"/>
    <w:rsid w:val="006925E3"/>
    <w:rsid w:val="00692E52"/>
    <w:rsid w:val="006930E4"/>
    <w:rsid w:val="00693DDE"/>
    <w:rsid w:val="006970E4"/>
    <w:rsid w:val="006A0743"/>
    <w:rsid w:val="006A28AE"/>
    <w:rsid w:val="006A3B5D"/>
    <w:rsid w:val="006B0F8C"/>
    <w:rsid w:val="006C47E4"/>
    <w:rsid w:val="006C64B4"/>
    <w:rsid w:val="006D46F5"/>
    <w:rsid w:val="006D4FE5"/>
    <w:rsid w:val="006E1A33"/>
    <w:rsid w:val="006E30FF"/>
    <w:rsid w:val="006E6AD8"/>
    <w:rsid w:val="006F01C9"/>
    <w:rsid w:val="006F083D"/>
    <w:rsid w:val="006F33D0"/>
    <w:rsid w:val="006F40BC"/>
    <w:rsid w:val="0070073B"/>
    <w:rsid w:val="00700F7C"/>
    <w:rsid w:val="00701272"/>
    <w:rsid w:val="00707F03"/>
    <w:rsid w:val="007116A7"/>
    <w:rsid w:val="00711BDB"/>
    <w:rsid w:val="007122CC"/>
    <w:rsid w:val="00712FB2"/>
    <w:rsid w:val="00716885"/>
    <w:rsid w:val="0072257F"/>
    <w:rsid w:val="00722D9E"/>
    <w:rsid w:val="00733DFE"/>
    <w:rsid w:val="00743182"/>
    <w:rsid w:val="0074712D"/>
    <w:rsid w:val="00747866"/>
    <w:rsid w:val="00751E89"/>
    <w:rsid w:val="007522E2"/>
    <w:rsid w:val="00754F56"/>
    <w:rsid w:val="00755069"/>
    <w:rsid w:val="00755F34"/>
    <w:rsid w:val="00757AD8"/>
    <w:rsid w:val="00760128"/>
    <w:rsid w:val="00761757"/>
    <w:rsid w:val="00767879"/>
    <w:rsid w:val="007726BB"/>
    <w:rsid w:val="00777F48"/>
    <w:rsid w:val="0078162A"/>
    <w:rsid w:val="00786B41"/>
    <w:rsid w:val="00793572"/>
    <w:rsid w:val="00796900"/>
    <w:rsid w:val="007A7C7B"/>
    <w:rsid w:val="007B01D9"/>
    <w:rsid w:val="007B2505"/>
    <w:rsid w:val="007B3C9B"/>
    <w:rsid w:val="007B5C9A"/>
    <w:rsid w:val="007C31D9"/>
    <w:rsid w:val="007C5615"/>
    <w:rsid w:val="007C56F4"/>
    <w:rsid w:val="007D00E1"/>
    <w:rsid w:val="007D277E"/>
    <w:rsid w:val="007D484C"/>
    <w:rsid w:val="007D5362"/>
    <w:rsid w:val="007D64B0"/>
    <w:rsid w:val="007E218F"/>
    <w:rsid w:val="007E22CC"/>
    <w:rsid w:val="007E4EEE"/>
    <w:rsid w:val="007F0567"/>
    <w:rsid w:val="007F465A"/>
    <w:rsid w:val="007F4E78"/>
    <w:rsid w:val="007F4F15"/>
    <w:rsid w:val="00800676"/>
    <w:rsid w:val="00802E91"/>
    <w:rsid w:val="008037EA"/>
    <w:rsid w:val="008135AF"/>
    <w:rsid w:val="00813631"/>
    <w:rsid w:val="0081720D"/>
    <w:rsid w:val="0082105F"/>
    <w:rsid w:val="0082699D"/>
    <w:rsid w:val="00827AA2"/>
    <w:rsid w:val="00835AC6"/>
    <w:rsid w:val="008363C6"/>
    <w:rsid w:val="0084443B"/>
    <w:rsid w:val="00854263"/>
    <w:rsid w:val="00856025"/>
    <w:rsid w:val="00860718"/>
    <w:rsid w:val="0086169A"/>
    <w:rsid w:val="00862460"/>
    <w:rsid w:val="00863AF1"/>
    <w:rsid w:val="00865382"/>
    <w:rsid w:val="00870C65"/>
    <w:rsid w:val="0087347F"/>
    <w:rsid w:val="00882FA5"/>
    <w:rsid w:val="00896189"/>
    <w:rsid w:val="00897E5D"/>
    <w:rsid w:val="008A2614"/>
    <w:rsid w:val="008A4097"/>
    <w:rsid w:val="008B29CA"/>
    <w:rsid w:val="008B3739"/>
    <w:rsid w:val="008B3FAA"/>
    <w:rsid w:val="008B59CC"/>
    <w:rsid w:val="008C1E9C"/>
    <w:rsid w:val="008C33F8"/>
    <w:rsid w:val="008C7DE8"/>
    <w:rsid w:val="008D1B1F"/>
    <w:rsid w:val="008D3889"/>
    <w:rsid w:val="008D7561"/>
    <w:rsid w:val="008D78F9"/>
    <w:rsid w:val="008F6261"/>
    <w:rsid w:val="008F70AD"/>
    <w:rsid w:val="009067DB"/>
    <w:rsid w:val="00907611"/>
    <w:rsid w:val="0091331D"/>
    <w:rsid w:val="00914134"/>
    <w:rsid w:val="009147F4"/>
    <w:rsid w:val="00920F39"/>
    <w:rsid w:val="00922876"/>
    <w:rsid w:val="00923103"/>
    <w:rsid w:val="00923525"/>
    <w:rsid w:val="009310AE"/>
    <w:rsid w:val="00931E2C"/>
    <w:rsid w:val="00937294"/>
    <w:rsid w:val="009422E0"/>
    <w:rsid w:val="00953990"/>
    <w:rsid w:val="00953F58"/>
    <w:rsid w:val="00955184"/>
    <w:rsid w:val="00955ECB"/>
    <w:rsid w:val="00961C9B"/>
    <w:rsid w:val="00962381"/>
    <w:rsid w:val="00962E30"/>
    <w:rsid w:val="00965FE1"/>
    <w:rsid w:val="00966183"/>
    <w:rsid w:val="0096739D"/>
    <w:rsid w:val="009678C0"/>
    <w:rsid w:val="009735C6"/>
    <w:rsid w:val="009766CE"/>
    <w:rsid w:val="00980BB1"/>
    <w:rsid w:val="0098162E"/>
    <w:rsid w:val="00983FAA"/>
    <w:rsid w:val="00987616"/>
    <w:rsid w:val="00993540"/>
    <w:rsid w:val="0099373B"/>
    <w:rsid w:val="009A0F96"/>
    <w:rsid w:val="009B3608"/>
    <w:rsid w:val="009B579C"/>
    <w:rsid w:val="009B6F60"/>
    <w:rsid w:val="009B7CBD"/>
    <w:rsid w:val="009C238F"/>
    <w:rsid w:val="009C3C1C"/>
    <w:rsid w:val="009C64AC"/>
    <w:rsid w:val="009C732C"/>
    <w:rsid w:val="009C7A4C"/>
    <w:rsid w:val="009D0CE1"/>
    <w:rsid w:val="009D17DB"/>
    <w:rsid w:val="009D3586"/>
    <w:rsid w:val="009E03C3"/>
    <w:rsid w:val="009E79B6"/>
    <w:rsid w:val="009F0090"/>
    <w:rsid w:val="009F0093"/>
    <w:rsid w:val="009F2516"/>
    <w:rsid w:val="009F2C06"/>
    <w:rsid w:val="009F5BE6"/>
    <w:rsid w:val="00A03A23"/>
    <w:rsid w:val="00A03FD4"/>
    <w:rsid w:val="00A04F37"/>
    <w:rsid w:val="00A05968"/>
    <w:rsid w:val="00A075A0"/>
    <w:rsid w:val="00A17244"/>
    <w:rsid w:val="00A2246A"/>
    <w:rsid w:val="00A23EB2"/>
    <w:rsid w:val="00A26369"/>
    <w:rsid w:val="00A2771C"/>
    <w:rsid w:val="00A27930"/>
    <w:rsid w:val="00A31812"/>
    <w:rsid w:val="00A34135"/>
    <w:rsid w:val="00A359D2"/>
    <w:rsid w:val="00A36B4B"/>
    <w:rsid w:val="00A37B2A"/>
    <w:rsid w:val="00A428C4"/>
    <w:rsid w:val="00A43056"/>
    <w:rsid w:val="00A433C3"/>
    <w:rsid w:val="00A43A12"/>
    <w:rsid w:val="00A512CB"/>
    <w:rsid w:val="00A54257"/>
    <w:rsid w:val="00A621DA"/>
    <w:rsid w:val="00A632CC"/>
    <w:rsid w:val="00A64223"/>
    <w:rsid w:val="00A6646D"/>
    <w:rsid w:val="00A71016"/>
    <w:rsid w:val="00A7117E"/>
    <w:rsid w:val="00A802F8"/>
    <w:rsid w:val="00A8172C"/>
    <w:rsid w:val="00A81E17"/>
    <w:rsid w:val="00A81FF5"/>
    <w:rsid w:val="00A82E59"/>
    <w:rsid w:val="00A83A74"/>
    <w:rsid w:val="00A8671F"/>
    <w:rsid w:val="00A90974"/>
    <w:rsid w:val="00A90B6E"/>
    <w:rsid w:val="00A90BD6"/>
    <w:rsid w:val="00A93928"/>
    <w:rsid w:val="00A93CBC"/>
    <w:rsid w:val="00A943C3"/>
    <w:rsid w:val="00AA1246"/>
    <w:rsid w:val="00AA64C5"/>
    <w:rsid w:val="00AB0D1D"/>
    <w:rsid w:val="00AB426D"/>
    <w:rsid w:val="00AB5666"/>
    <w:rsid w:val="00AB7D15"/>
    <w:rsid w:val="00AC1991"/>
    <w:rsid w:val="00AC2FFA"/>
    <w:rsid w:val="00AC41D3"/>
    <w:rsid w:val="00AC467C"/>
    <w:rsid w:val="00AD18A8"/>
    <w:rsid w:val="00AD3B50"/>
    <w:rsid w:val="00AD6D3D"/>
    <w:rsid w:val="00AE2F16"/>
    <w:rsid w:val="00AE3BCF"/>
    <w:rsid w:val="00AF05BA"/>
    <w:rsid w:val="00AF152D"/>
    <w:rsid w:val="00B0689F"/>
    <w:rsid w:val="00B072C2"/>
    <w:rsid w:val="00B10628"/>
    <w:rsid w:val="00B12E0D"/>
    <w:rsid w:val="00B14062"/>
    <w:rsid w:val="00B2130A"/>
    <w:rsid w:val="00B21B0B"/>
    <w:rsid w:val="00B248BC"/>
    <w:rsid w:val="00B268E1"/>
    <w:rsid w:val="00B26B2E"/>
    <w:rsid w:val="00B27863"/>
    <w:rsid w:val="00B4001A"/>
    <w:rsid w:val="00B4199B"/>
    <w:rsid w:val="00B41B5A"/>
    <w:rsid w:val="00B41CE3"/>
    <w:rsid w:val="00B44D32"/>
    <w:rsid w:val="00B50993"/>
    <w:rsid w:val="00B5440B"/>
    <w:rsid w:val="00B554B8"/>
    <w:rsid w:val="00B604EB"/>
    <w:rsid w:val="00B611F7"/>
    <w:rsid w:val="00B61438"/>
    <w:rsid w:val="00B615B3"/>
    <w:rsid w:val="00B64458"/>
    <w:rsid w:val="00B66118"/>
    <w:rsid w:val="00B6787C"/>
    <w:rsid w:val="00B73B4F"/>
    <w:rsid w:val="00B76553"/>
    <w:rsid w:val="00B769EC"/>
    <w:rsid w:val="00B83285"/>
    <w:rsid w:val="00B83E3D"/>
    <w:rsid w:val="00B9339E"/>
    <w:rsid w:val="00B947D2"/>
    <w:rsid w:val="00B979CC"/>
    <w:rsid w:val="00BA2891"/>
    <w:rsid w:val="00BA4890"/>
    <w:rsid w:val="00BA6780"/>
    <w:rsid w:val="00BB5F1A"/>
    <w:rsid w:val="00BB7B77"/>
    <w:rsid w:val="00BC23F5"/>
    <w:rsid w:val="00BC39EF"/>
    <w:rsid w:val="00BC3F86"/>
    <w:rsid w:val="00BC46B5"/>
    <w:rsid w:val="00BC516E"/>
    <w:rsid w:val="00BD16C7"/>
    <w:rsid w:val="00BD1A48"/>
    <w:rsid w:val="00BD51A7"/>
    <w:rsid w:val="00BD5C0A"/>
    <w:rsid w:val="00BE04FB"/>
    <w:rsid w:val="00BE27FB"/>
    <w:rsid w:val="00BE2E73"/>
    <w:rsid w:val="00BE3003"/>
    <w:rsid w:val="00BE5196"/>
    <w:rsid w:val="00BE5D19"/>
    <w:rsid w:val="00BE5FF5"/>
    <w:rsid w:val="00BE75FF"/>
    <w:rsid w:val="00BF0751"/>
    <w:rsid w:val="00BF1529"/>
    <w:rsid w:val="00BF2584"/>
    <w:rsid w:val="00C00450"/>
    <w:rsid w:val="00C00839"/>
    <w:rsid w:val="00C07033"/>
    <w:rsid w:val="00C13275"/>
    <w:rsid w:val="00C16959"/>
    <w:rsid w:val="00C257B5"/>
    <w:rsid w:val="00C25BA9"/>
    <w:rsid w:val="00C260BB"/>
    <w:rsid w:val="00C3243B"/>
    <w:rsid w:val="00C3483F"/>
    <w:rsid w:val="00C3494F"/>
    <w:rsid w:val="00C44A0E"/>
    <w:rsid w:val="00C46B87"/>
    <w:rsid w:val="00C517F5"/>
    <w:rsid w:val="00C53ECF"/>
    <w:rsid w:val="00C548A5"/>
    <w:rsid w:val="00C56D23"/>
    <w:rsid w:val="00C60984"/>
    <w:rsid w:val="00C63408"/>
    <w:rsid w:val="00C64183"/>
    <w:rsid w:val="00C705BF"/>
    <w:rsid w:val="00C7135A"/>
    <w:rsid w:val="00C75B61"/>
    <w:rsid w:val="00C80ACA"/>
    <w:rsid w:val="00C81A56"/>
    <w:rsid w:val="00C8394C"/>
    <w:rsid w:val="00C852FB"/>
    <w:rsid w:val="00C91F9B"/>
    <w:rsid w:val="00C92104"/>
    <w:rsid w:val="00C92A49"/>
    <w:rsid w:val="00C938DF"/>
    <w:rsid w:val="00C97105"/>
    <w:rsid w:val="00CA35B5"/>
    <w:rsid w:val="00CA571C"/>
    <w:rsid w:val="00CA782E"/>
    <w:rsid w:val="00CB4168"/>
    <w:rsid w:val="00CB51DF"/>
    <w:rsid w:val="00CB5720"/>
    <w:rsid w:val="00CB7374"/>
    <w:rsid w:val="00CC0E85"/>
    <w:rsid w:val="00CC1AD6"/>
    <w:rsid w:val="00CC3481"/>
    <w:rsid w:val="00CD0A92"/>
    <w:rsid w:val="00CD33B1"/>
    <w:rsid w:val="00CD5995"/>
    <w:rsid w:val="00CE2AF6"/>
    <w:rsid w:val="00CE399C"/>
    <w:rsid w:val="00CE3B8A"/>
    <w:rsid w:val="00CE5054"/>
    <w:rsid w:val="00CF5D9D"/>
    <w:rsid w:val="00CF7CBD"/>
    <w:rsid w:val="00D0049F"/>
    <w:rsid w:val="00D01B4D"/>
    <w:rsid w:val="00D1059C"/>
    <w:rsid w:val="00D12ECA"/>
    <w:rsid w:val="00D14453"/>
    <w:rsid w:val="00D15C57"/>
    <w:rsid w:val="00D16AB7"/>
    <w:rsid w:val="00D27C7F"/>
    <w:rsid w:val="00D320DC"/>
    <w:rsid w:val="00D3487E"/>
    <w:rsid w:val="00D36772"/>
    <w:rsid w:val="00D40B17"/>
    <w:rsid w:val="00D4665B"/>
    <w:rsid w:val="00D506ED"/>
    <w:rsid w:val="00D524FA"/>
    <w:rsid w:val="00D53BD4"/>
    <w:rsid w:val="00D54342"/>
    <w:rsid w:val="00D5530B"/>
    <w:rsid w:val="00D563F4"/>
    <w:rsid w:val="00D5796B"/>
    <w:rsid w:val="00D6018A"/>
    <w:rsid w:val="00D60298"/>
    <w:rsid w:val="00D726CC"/>
    <w:rsid w:val="00D76078"/>
    <w:rsid w:val="00D766CD"/>
    <w:rsid w:val="00D77DB0"/>
    <w:rsid w:val="00D83705"/>
    <w:rsid w:val="00D841A6"/>
    <w:rsid w:val="00D85746"/>
    <w:rsid w:val="00D916D1"/>
    <w:rsid w:val="00D96922"/>
    <w:rsid w:val="00D96A2D"/>
    <w:rsid w:val="00DA0259"/>
    <w:rsid w:val="00DA609D"/>
    <w:rsid w:val="00DB37C5"/>
    <w:rsid w:val="00DB3C6E"/>
    <w:rsid w:val="00DB5B63"/>
    <w:rsid w:val="00DB5C28"/>
    <w:rsid w:val="00DC309F"/>
    <w:rsid w:val="00DC70D5"/>
    <w:rsid w:val="00DD0419"/>
    <w:rsid w:val="00DD06E2"/>
    <w:rsid w:val="00DD3A7E"/>
    <w:rsid w:val="00DD3B17"/>
    <w:rsid w:val="00DE146D"/>
    <w:rsid w:val="00DE1B02"/>
    <w:rsid w:val="00DE4362"/>
    <w:rsid w:val="00DE4548"/>
    <w:rsid w:val="00DF2EF0"/>
    <w:rsid w:val="00DF3E54"/>
    <w:rsid w:val="00DF6DDB"/>
    <w:rsid w:val="00E0014D"/>
    <w:rsid w:val="00E00229"/>
    <w:rsid w:val="00E061A1"/>
    <w:rsid w:val="00E10100"/>
    <w:rsid w:val="00E10860"/>
    <w:rsid w:val="00E135BC"/>
    <w:rsid w:val="00E15396"/>
    <w:rsid w:val="00E15441"/>
    <w:rsid w:val="00E16039"/>
    <w:rsid w:val="00E20910"/>
    <w:rsid w:val="00E23DF5"/>
    <w:rsid w:val="00E25A3F"/>
    <w:rsid w:val="00E32039"/>
    <w:rsid w:val="00E33493"/>
    <w:rsid w:val="00E44C96"/>
    <w:rsid w:val="00E531C4"/>
    <w:rsid w:val="00E67A96"/>
    <w:rsid w:val="00E75265"/>
    <w:rsid w:val="00E755FC"/>
    <w:rsid w:val="00E77EF9"/>
    <w:rsid w:val="00E85125"/>
    <w:rsid w:val="00E90664"/>
    <w:rsid w:val="00E96A97"/>
    <w:rsid w:val="00EA3507"/>
    <w:rsid w:val="00EA37F2"/>
    <w:rsid w:val="00EA3A78"/>
    <w:rsid w:val="00EB041B"/>
    <w:rsid w:val="00EB1CA2"/>
    <w:rsid w:val="00EB1CE5"/>
    <w:rsid w:val="00EB3AC3"/>
    <w:rsid w:val="00EB4829"/>
    <w:rsid w:val="00EB59EB"/>
    <w:rsid w:val="00EC04C5"/>
    <w:rsid w:val="00EC2FD6"/>
    <w:rsid w:val="00EC3CDF"/>
    <w:rsid w:val="00EC4ED8"/>
    <w:rsid w:val="00EC73A7"/>
    <w:rsid w:val="00ED33A7"/>
    <w:rsid w:val="00ED5DCD"/>
    <w:rsid w:val="00ED6FEA"/>
    <w:rsid w:val="00ED7954"/>
    <w:rsid w:val="00EE04F0"/>
    <w:rsid w:val="00EE3490"/>
    <w:rsid w:val="00EF094A"/>
    <w:rsid w:val="00EF1432"/>
    <w:rsid w:val="00EF24D6"/>
    <w:rsid w:val="00EF3A29"/>
    <w:rsid w:val="00F0089D"/>
    <w:rsid w:val="00F06AD6"/>
    <w:rsid w:val="00F06DD3"/>
    <w:rsid w:val="00F06F7D"/>
    <w:rsid w:val="00F22747"/>
    <w:rsid w:val="00F22F32"/>
    <w:rsid w:val="00F3060B"/>
    <w:rsid w:val="00F3707C"/>
    <w:rsid w:val="00F425C6"/>
    <w:rsid w:val="00F42CFA"/>
    <w:rsid w:val="00F43A68"/>
    <w:rsid w:val="00F502D2"/>
    <w:rsid w:val="00F513CD"/>
    <w:rsid w:val="00F5180E"/>
    <w:rsid w:val="00F536EC"/>
    <w:rsid w:val="00F54733"/>
    <w:rsid w:val="00F5628E"/>
    <w:rsid w:val="00F57146"/>
    <w:rsid w:val="00F60FA8"/>
    <w:rsid w:val="00F638D0"/>
    <w:rsid w:val="00F83A89"/>
    <w:rsid w:val="00F84584"/>
    <w:rsid w:val="00F9396C"/>
    <w:rsid w:val="00FA02D0"/>
    <w:rsid w:val="00FA2C38"/>
    <w:rsid w:val="00FA3281"/>
    <w:rsid w:val="00FA4535"/>
    <w:rsid w:val="00FA7225"/>
    <w:rsid w:val="00FB245F"/>
    <w:rsid w:val="00FB4B75"/>
    <w:rsid w:val="00FB530C"/>
    <w:rsid w:val="00FB7E53"/>
    <w:rsid w:val="00FB7F12"/>
    <w:rsid w:val="00FB7F65"/>
    <w:rsid w:val="00FC2736"/>
    <w:rsid w:val="00FC5872"/>
    <w:rsid w:val="00FC6B08"/>
    <w:rsid w:val="00FD2408"/>
    <w:rsid w:val="00FD420F"/>
    <w:rsid w:val="00FD6B34"/>
    <w:rsid w:val="00FE1304"/>
    <w:rsid w:val="00FE437D"/>
    <w:rsid w:val="00FF0908"/>
    <w:rsid w:val="00FF17A1"/>
    <w:rsid w:val="00FF2C41"/>
    <w:rsid w:val="00FF60FB"/>
    <w:rsid w:val="00FF6943"/>
    <w:rsid w:val="00FF7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131389,#1d185c,#2e155f,#070795"/>
    </o:shapedefaults>
    <o:shapelayout v:ext="edit">
      <o:idmap v:ext="edit" data="2"/>
    </o:shapelayout>
  </w:shapeDefaults>
  <w:decimalSymbol w:val="."/>
  <w:listSeparator w:val=","/>
  <w14:docId w14:val="3A489AE4"/>
  <w15:docId w15:val="{93177D39-5E0D-465C-A004-5208490D6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0A0"/>
    <w:pPr>
      <w:jc w:val="both"/>
    </w:pPr>
    <w:rPr>
      <w:rFonts w:ascii="Century Gothic" w:eastAsia="SimSun" w:hAnsi="Century Gothic"/>
      <w:sz w:val="22"/>
      <w:szCs w:val="24"/>
      <w:lang w:val="en-GB" w:eastAsia="zh-CN"/>
    </w:rPr>
  </w:style>
  <w:style w:type="paragraph" w:styleId="Heading1">
    <w:name w:val="heading 1"/>
    <w:basedOn w:val="Normal"/>
    <w:next w:val="Normal"/>
    <w:link w:val="Heading1Char"/>
    <w:qFormat/>
    <w:rsid w:val="00DA609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CB7374"/>
    <w:pPr>
      <w:keepNext/>
      <w:spacing w:after="120"/>
      <w:jc w:val="left"/>
      <w:outlineLvl w:val="2"/>
    </w:pPr>
    <w:rPr>
      <w:rFonts w:eastAsia="Times New Roman"/>
      <w:b/>
      <w:color w:val="404040" w:themeColor="text1" w:themeTint="BF"/>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87616"/>
    <w:pPr>
      <w:tabs>
        <w:tab w:val="center" w:pos="4320"/>
        <w:tab w:val="right" w:pos="8640"/>
      </w:tabs>
    </w:pPr>
  </w:style>
  <w:style w:type="paragraph" w:styleId="Footer">
    <w:name w:val="footer"/>
    <w:basedOn w:val="Normal"/>
    <w:link w:val="FooterChar"/>
    <w:uiPriority w:val="99"/>
    <w:rsid w:val="00987616"/>
    <w:pPr>
      <w:tabs>
        <w:tab w:val="center" w:pos="4320"/>
        <w:tab w:val="right" w:pos="8640"/>
      </w:tabs>
    </w:pPr>
  </w:style>
  <w:style w:type="character" w:styleId="Hyperlink">
    <w:name w:val="Hyperlink"/>
    <w:rsid w:val="00987616"/>
    <w:rPr>
      <w:color w:val="0000FF"/>
      <w:u w:val="single"/>
    </w:rPr>
  </w:style>
  <w:style w:type="paragraph" w:styleId="BalloonText">
    <w:name w:val="Balloon Text"/>
    <w:basedOn w:val="Normal"/>
    <w:semiHidden/>
    <w:rsid w:val="00342B3E"/>
    <w:rPr>
      <w:rFonts w:ascii="Tahoma" w:hAnsi="Tahoma" w:cs="Tahoma"/>
      <w:sz w:val="16"/>
      <w:szCs w:val="16"/>
    </w:rPr>
  </w:style>
  <w:style w:type="paragraph" w:styleId="ListParagraph">
    <w:name w:val="List Paragraph"/>
    <w:basedOn w:val="Normal"/>
    <w:uiPriority w:val="34"/>
    <w:qFormat/>
    <w:rsid w:val="00953F58"/>
    <w:pPr>
      <w:spacing w:after="200" w:line="276" w:lineRule="auto"/>
      <w:ind w:left="720"/>
      <w:contextualSpacing/>
    </w:pPr>
    <w:rPr>
      <w:rFonts w:ascii="Calibri" w:eastAsia="Calibri" w:hAnsi="Calibri"/>
      <w:szCs w:val="22"/>
      <w:lang w:val="en-US" w:eastAsia="en-US"/>
    </w:rPr>
  </w:style>
  <w:style w:type="character" w:customStyle="1" w:styleId="HeaderChar">
    <w:name w:val="Header Char"/>
    <w:link w:val="Header"/>
    <w:uiPriority w:val="99"/>
    <w:rsid w:val="00155375"/>
    <w:rPr>
      <w:rFonts w:eastAsia="SimSun"/>
      <w:sz w:val="24"/>
      <w:szCs w:val="24"/>
      <w:lang w:val="en-GB" w:eastAsia="zh-CN"/>
    </w:rPr>
  </w:style>
  <w:style w:type="character" w:customStyle="1" w:styleId="Heading3Char">
    <w:name w:val="Heading 3 Char"/>
    <w:link w:val="Heading3"/>
    <w:rsid w:val="00CB7374"/>
    <w:rPr>
      <w:rFonts w:ascii="Century Gothic" w:hAnsi="Century Gothic"/>
      <w:b/>
      <w:color w:val="404040" w:themeColor="text1" w:themeTint="BF"/>
      <w:sz w:val="22"/>
      <w:lang w:val="en-AU"/>
    </w:rPr>
  </w:style>
  <w:style w:type="character" w:styleId="CommentReference">
    <w:name w:val="annotation reference"/>
    <w:rsid w:val="00983FAA"/>
    <w:rPr>
      <w:sz w:val="16"/>
      <w:szCs w:val="16"/>
    </w:rPr>
  </w:style>
  <w:style w:type="paragraph" w:styleId="CommentText">
    <w:name w:val="annotation text"/>
    <w:basedOn w:val="Normal"/>
    <w:link w:val="CommentTextChar"/>
    <w:rsid w:val="00983FAA"/>
    <w:rPr>
      <w:sz w:val="20"/>
      <w:szCs w:val="20"/>
    </w:rPr>
  </w:style>
  <w:style w:type="character" w:customStyle="1" w:styleId="CommentTextChar">
    <w:name w:val="Comment Text Char"/>
    <w:link w:val="CommentText"/>
    <w:rsid w:val="00983FAA"/>
    <w:rPr>
      <w:rFonts w:eastAsia="SimSun"/>
      <w:lang w:val="en-GB" w:eastAsia="zh-CN"/>
    </w:rPr>
  </w:style>
  <w:style w:type="paragraph" w:styleId="CommentSubject">
    <w:name w:val="annotation subject"/>
    <w:basedOn w:val="CommentText"/>
    <w:next w:val="CommentText"/>
    <w:link w:val="CommentSubjectChar"/>
    <w:rsid w:val="00983FAA"/>
    <w:rPr>
      <w:b/>
      <w:bCs/>
    </w:rPr>
  </w:style>
  <w:style w:type="character" w:customStyle="1" w:styleId="CommentSubjectChar">
    <w:name w:val="Comment Subject Char"/>
    <w:link w:val="CommentSubject"/>
    <w:rsid w:val="00983FAA"/>
    <w:rPr>
      <w:rFonts w:eastAsia="SimSun"/>
      <w:b/>
      <w:bCs/>
      <w:lang w:val="en-GB" w:eastAsia="zh-CN"/>
    </w:rPr>
  </w:style>
  <w:style w:type="paragraph" w:styleId="NoSpacing">
    <w:name w:val="No Spacing"/>
    <w:uiPriority w:val="1"/>
    <w:qFormat/>
    <w:rsid w:val="0005341D"/>
    <w:rPr>
      <w:rFonts w:ascii="Calibri" w:eastAsia="Calibri" w:hAnsi="Calibri"/>
      <w:sz w:val="22"/>
      <w:szCs w:val="22"/>
    </w:rPr>
  </w:style>
  <w:style w:type="paragraph" w:customStyle="1" w:styleId="Default">
    <w:name w:val="Default"/>
    <w:rsid w:val="00C16959"/>
    <w:pPr>
      <w:autoSpaceDE w:val="0"/>
      <w:autoSpaceDN w:val="0"/>
      <w:adjustRightInd w:val="0"/>
    </w:pPr>
    <w:rPr>
      <w:rFonts w:ascii="Cambria" w:eastAsia="Calibri" w:hAnsi="Cambria" w:cs="Cambria"/>
      <w:color w:val="000000"/>
      <w:sz w:val="24"/>
      <w:szCs w:val="24"/>
      <w:lang w:eastAsia="en-NZ"/>
    </w:rPr>
  </w:style>
  <w:style w:type="table" w:styleId="TableGrid">
    <w:name w:val="Table Grid"/>
    <w:basedOn w:val="TableNormal"/>
    <w:semiHidden/>
    <w:unhideWhenUsed/>
    <w:rsid w:val="00747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C3481"/>
    <w:rPr>
      <w:rFonts w:eastAsia="SimSun"/>
      <w:sz w:val="24"/>
      <w:szCs w:val="24"/>
      <w:lang w:val="en-GB" w:eastAsia="zh-CN"/>
    </w:rPr>
  </w:style>
  <w:style w:type="paragraph" w:styleId="Title">
    <w:name w:val="Title"/>
    <w:basedOn w:val="Normal"/>
    <w:next w:val="Normal"/>
    <w:link w:val="TitleChar"/>
    <w:qFormat/>
    <w:rsid w:val="00DA609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A609D"/>
    <w:rPr>
      <w:rFonts w:asciiTheme="majorHAnsi" w:eastAsiaTheme="majorEastAsia" w:hAnsiTheme="majorHAnsi" w:cstheme="majorBidi"/>
      <w:spacing w:val="-10"/>
      <w:kern w:val="28"/>
      <w:sz w:val="56"/>
      <w:szCs w:val="56"/>
      <w:lang w:val="en-GB" w:eastAsia="zh-CN"/>
    </w:rPr>
  </w:style>
  <w:style w:type="paragraph" w:styleId="Subtitle">
    <w:name w:val="Subtitle"/>
    <w:basedOn w:val="Normal"/>
    <w:next w:val="Normal"/>
    <w:link w:val="SubtitleChar"/>
    <w:qFormat/>
    <w:rsid w:val="002525A1"/>
    <w:pPr>
      <w:numPr>
        <w:ilvl w:val="1"/>
      </w:numPr>
      <w:spacing w:after="160"/>
    </w:pPr>
    <w:rPr>
      <w:rFonts w:asciiTheme="minorHAnsi" w:eastAsiaTheme="minorEastAsia" w:hAnsiTheme="minorHAnsi" w:cstheme="minorBidi"/>
      <w:b/>
      <w:caps/>
      <w:color w:val="404040" w:themeColor="text1" w:themeTint="BF"/>
      <w:spacing w:val="15"/>
      <w:sz w:val="24"/>
      <w:szCs w:val="22"/>
      <w:u w:val="single"/>
    </w:rPr>
  </w:style>
  <w:style w:type="character" w:customStyle="1" w:styleId="SubtitleChar">
    <w:name w:val="Subtitle Char"/>
    <w:basedOn w:val="DefaultParagraphFont"/>
    <w:link w:val="Subtitle"/>
    <w:rsid w:val="002525A1"/>
    <w:rPr>
      <w:rFonts w:asciiTheme="minorHAnsi" w:eastAsiaTheme="minorEastAsia" w:hAnsiTheme="minorHAnsi" w:cstheme="minorBidi"/>
      <w:b/>
      <w:caps/>
      <w:color w:val="404040" w:themeColor="text1" w:themeTint="BF"/>
      <w:spacing w:val="15"/>
      <w:sz w:val="24"/>
      <w:szCs w:val="22"/>
      <w:u w:val="single"/>
      <w:lang w:val="en-GB" w:eastAsia="zh-CN"/>
    </w:rPr>
  </w:style>
  <w:style w:type="character" w:customStyle="1" w:styleId="Heading1Char">
    <w:name w:val="Heading 1 Char"/>
    <w:basedOn w:val="DefaultParagraphFont"/>
    <w:link w:val="Heading1"/>
    <w:rsid w:val="00DA609D"/>
    <w:rPr>
      <w:rFonts w:asciiTheme="majorHAnsi" w:eastAsiaTheme="majorEastAsia" w:hAnsiTheme="majorHAnsi" w:cstheme="majorBidi"/>
      <w:color w:val="2E74B5" w:themeColor="accent1" w:themeShade="BF"/>
      <w:sz w:val="32"/>
      <w:szCs w:val="3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37899">
      <w:bodyDiv w:val="1"/>
      <w:marLeft w:val="0"/>
      <w:marRight w:val="0"/>
      <w:marTop w:val="0"/>
      <w:marBottom w:val="0"/>
      <w:divBdr>
        <w:top w:val="none" w:sz="0" w:space="0" w:color="auto"/>
        <w:left w:val="none" w:sz="0" w:space="0" w:color="auto"/>
        <w:bottom w:val="none" w:sz="0" w:space="0" w:color="auto"/>
        <w:right w:val="none" w:sz="0" w:space="0" w:color="auto"/>
      </w:divBdr>
    </w:div>
    <w:div w:id="374473789">
      <w:bodyDiv w:val="1"/>
      <w:marLeft w:val="0"/>
      <w:marRight w:val="0"/>
      <w:marTop w:val="0"/>
      <w:marBottom w:val="0"/>
      <w:divBdr>
        <w:top w:val="none" w:sz="0" w:space="0" w:color="auto"/>
        <w:left w:val="none" w:sz="0" w:space="0" w:color="auto"/>
        <w:bottom w:val="none" w:sz="0" w:space="0" w:color="auto"/>
        <w:right w:val="none" w:sz="0" w:space="0" w:color="auto"/>
      </w:divBdr>
    </w:div>
    <w:div w:id="601183738">
      <w:bodyDiv w:val="1"/>
      <w:marLeft w:val="0"/>
      <w:marRight w:val="0"/>
      <w:marTop w:val="0"/>
      <w:marBottom w:val="0"/>
      <w:divBdr>
        <w:top w:val="none" w:sz="0" w:space="0" w:color="auto"/>
        <w:left w:val="none" w:sz="0" w:space="0" w:color="auto"/>
        <w:bottom w:val="none" w:sz="0" w:space="0" w:color="auto"/>
        <w:right w:val="none" w:sz="0" w:space="0" w:color="auto"/>
      </w:divBdr>
    </w:div>
    <w:div w:id="729500618">
      <w:bodyDiv w:val="1"/>
      <w:marLeft w:val="0"/>
      <w:marRight w:val="0"/>
      <w:marTop w:val="0"/>
      <w:marBottom w:val="0"/>
      <w:divBdr>
        <w:top w:val="none" w:sz="0" w:space="0" w:color="auto"/>
        <w:left w:val="none" w:sz="0" w:space="0" w:color="auto"/>
        <w:bottom w:val="none" w:sz="0" w:space="0" w:color="auto"/>
        <w:right w:val="none" w:sz="0" w:space="0" w:color="auto"/>
      </w:divBdr>
    </w:div>
    <w:div w:id="1028606645">
      <w:bodyDiv w:val="1"/>
      <w:marLeft w:val="0"/>
      <w:marRight w:val="0"/>
      <w:marTop w:val="0"/>
      <w:marBottom w:val="0"/>
      <w:divBdr>
        <w:top w:val="none" w:sz="0" w:space="0" w:color="auto"/>
        <w:left w:val="none" w:sz="0" w:space="0" w:color="auto"/>
        <w:bottom w:val="none" w:sz="0" w:space="0" w:color="auto"/>
        <w:right w:val="none" w:sz="0" w:space="0" w:color="auto"/>
      </w:divBdr>
    </w:div>
    <w:div w:id="1050567811">
      <w:bodyDiv w:val="1"/>
      <w:marLeft w:val="0"/>
      <w:marRight w:val="0"/>
      <w:marTop w:val="0"/>
      <w:marBottom w:val="0"/>
      <w:divBdr>
        <w:top w:val="none" w:sz="0" w:space="0" w:color="auto"/>
        <w:left w:val="none" w:sz="0" w:space="0" w:color="auto"/>
        <w:bottom w:val="none" w:sz="0" w:space="0" w:color="auto"/>
        <w:right w:val="none" w:sz="0" w:space="0" w:color="auto"/>
      </w:divBdr>
    </w:div>
    <w:div w:id="1708986344">
      <w:bodyDiv w:val="1"/>
      <w:marLeft w:val="0"/>
      <w:marRight w:val="0"/>
      <w:marTop w:val="0"/>
      <w:marBottom w:val="0"/>
      <w:divBdr>
        <w:top w:val="none" w:sz="0" w:space="0" w:color="auto"/>
        <w:left w:val="none" w:sz="0" w:space="0" w:color="auto"/>
        <w:bottom w:val="none" w:sz="0" w:space="0" w:color="auto"/>
        <w:right w:val="none" w:sz="0" w:space="0" w:color="auto"/>
      </w:divBdr>
    </w:div>
    <w:div w:id="201984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ni\Documents\Custom%20Office%20Templates\LTA%20Letter%20Templat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6E7F3-4661-4577-A667-4D3CB031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LTA Letter Template 2024</Template>
  <TotalTime>12</TotalTime>
  <Pages>2</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Letter Head</vt:lpstr>
    </vt:vector>
  </TitlesOfParts>
  <Company>Windows User</Company>
  <LinksUpToDate>false</LinksUpToDate>
  <CharactersWithSpaces>2176</CharactersWithSpaces>
  <SharedDoc>false</SharedDoc>
  <HLinks>
    <vt:vector size="12" baseType="variant">
      <vt:variant>
        <vt:i4>7274552</vt:i4>
      </vt:variant>
      <vt:variant>
        <vt:i4>3</vt:i4>
      </vt:variant>
      <vt:variant>
        <vt:i4>0</vt:i4>
      </vt:variant>
      <vt:variant>
        <vt:i4>5</vt:i4>
      </vt:variant>
      <vt:variant>
        <vt:lpwstr>http://www.lta.gov.ws/</vt:lpwstr>
      </vt:variant>
      <vt:variant>
        <vt:lpwstr/>
      </vt:variant>
      <vt:variant>
        <vt:i4>4522016</vt:i4>
      </vt:variant>
      <vt:variant>
        <vt:i4>0</vt:i4>
      </vt:variant>
      <vt:variant>
        <vt:i4>0</vt:i4>
      </vt:variant>
      <vt:variant>
        <vt:i4>5</vt:i4>
      </vt:variant>
      <vt:variant>
        <vt:lpwstr>mailto:info@lta.gov.ws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Head</dc:title>
  <dc:creator>LTA-SLG</dc:creator>
  <cp:lastModifiedBy>Sagauga Leilani Galuvao</cp:lastModifiedBy>
  <cp:revision>3</cp:revision>
  <cp:lastPrinted>2025-02-10T18:03:00Z</cp:lastPrinted>
  <dcterms:created xsi:type="dcterms:W3CDTF">2025-02-10T17:52:00Z</dcterms:created>
  <dcterms:modified xsi:type="dcterms:W3CDTF">2025-02-10T18:04:00Z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-2125883628</vt:i4>
  </property>
</Properties>
</file>